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E6FAE" w:rsidRDefault="008E0836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5ACF5" wp14:editId="49792665">
                <wp:simplePos x="0" y="0"/>
                <wp:positionH relativeFrom="page">
                  <wp:posOffset>1142999</wp:posOffset>
                </wp:positionH>
                <wp:positionV relativeFrom="page">
                  <wp:posOffset>1028700</wp:posOffset>
                </wp:positionV>
                <wp:extent cx="5876925" cy="962025"/>
                <wp:effectExtent l="0" t="0" r="0" b="9525"/>
                <wp:wrapNone/>
                <wp:docPr id="5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C60" w:rsidRDefault="008935FE">
                            <w:pPr>
                              <w:pStyle w:val="Masthead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Информационный бюллетень </w:t>
                            </w:r>
                          </w:p>
                          <w:p w:rsidR="008A0591" w:rsidRPr="00B3580F" w:rsidRDefault="008935FE">
                            <w:pPr>
                              <w:pStyle w:val="Masthead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для</w:t>
                            </w: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CB107B">
                              <w:rPr>
                                <w:sz w:val="56"/>
                                <w:szCs w:val="56"/>
                              </w:rPr>
                              <w:t>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left:0;text-align:left;margin-left:90pt;margin-top:81pt;width:462.75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" filled="f" fillcolor="#0078b4" stroked="f">
                <v:textbox inset=",,,0">
                  <w:txbxContent>
                    <w:p w:rsidR="00D37C60" w:rsidRDefault="008935FE">
                      <w:pPr>
                        <w:pStyle w:val="Masthead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Информационный бюллетень </w:t>
                      </w:r>
                    </w:p>
                    <w:p w:rsidR="008A0591" w:rsidRPr="00B3580F" w:rsidRDefault="008935FE">
                      <w:pPr>
                        <w:pStyle w:val="Masthead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для</w:t>
                      </w:r>
                      <w:r>
                        <w:rPr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CB107B">
                        <w:rPr>
                          <w:sz w:val="56"/>
                          <w:szCs w:val="56"/>
                        </w:rPr>
                        <w:t>населения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BF9B03" wp14:editId="4EAA75CA">
                <wp:simplePos x="0" y="0"/>
                <wp:positionH relativeFrom="page">
                  <wp:posOffset>200025</wp:posOffset>
                </wp:positionH>
                <wp:positionV relativeFrom="page">
                  <wp:posOffset>466725</wp:posOffset>
                </wp:positionV>
                <wp:extent cx="1133475" cy="1276350"/>
                <wp:effectExtent l="0" t="0" r="0" b="0"/>
                <wp:wrapNone/>
                <wp:docPr id="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836" w:rsidRPr="00B3580F" w:rsidRDefault="008E0836" w:rsidP="008E0836">
                            <w:pPr>
                              <w:pStyle w:val="Masthead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5AD8C9B" wp14:editId="0DF7D5C7">
                                  <wp:extent cx="730266" cy="1123950"/>
                                  <wp:effectExtent l="0" t="0" r="0" b="0"/>
                                  <wp:docPr id="2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838" cy="112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.75pt;margin-top:36.75pt;width:89.25pt;height:100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" filled="f" fillcolor="#0078b4" stroked="f">
                <v:textbox inset=",,,0">
                  <w:txbxContent>
                    <w:p w:rsidR="008E0836" w:rsidRPr="00B3580F" w:rsidRDefault="008E0836" w:rsidP="008E0836">
                      <w:pPr>
                        <w:pStyle w:val="Masthead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D8C9B" wp14:editId="0DF7D5C7">
                            <wp:extent cx="730266" cy="1123950"/>
                            <wp:effectExtent l="0" t="0" r="0" b="0"/>
                            <wp:docPr id="2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838" cy="112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B88E35" wp14:editId="6E34509B">
                <wp:simplePos x="0" y="0"/>
                <wp:positionH relativeFrom="page">
                  <wp:posOffset>1247775</wp:posOffset>
                </wp:positionH>
                <wp:positionV relativeFrom="page">
                  <wp:posOffset>526415</wp:posOffset>
                </wp:positionV>
                <wp:extent cx="4829175" cy="231775"/>
                <wp:effectExtent l="0" t="0" r="0" b="2540"/>
                <wp:wrapSquare wrapText="bothSides"/>
                <wp:docPr id="4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055" w:rsidRDefault="00CB107B">
                            <w:pPr>
                              <w:pStyle w:val="VolumeandIssue"/>
                            </w:pPr>
                            <w:r>
                              <w:t>2017 Инициативное бюджетирование</w:t>
                            </w:r>
                            <w:r w:rsidR="00D37C60">
                              <w:t xml:space="preserve"> </w:t>
                            </w:r>
                          </w:p>
                          <w:p w:rsidR="00732055" w:rsidRDefault="00D37C60">
                            <w:pPr>
                              <w:pStyle w:val="VolumeandIssue"/>
                            </w:pPr>
                            <w:r>
                              <w:t>правительство пермского края</w:t>
                            </w:r>
                            <w:r w:rsidR="00732055">
                              <w:t xml:space="preserve"> </w:t>
                            </w:r>
                          </w:p>
                          <w:p w:rsidR="008A0591" w:rsidRDefault="00732055">
                            <w:pPr>
                              <w:pStyle w:val="VolumeandIssue"/>
                            </w:pPr>
                            <w:r>
                              <w:t>министерство</w:t>
                            </w:r>
                            <w:r w:rsidR="00C45E49">
                              <w:t xml:space="preserve"> </w:t>
                            </w:r>
                            <w:r>
                              <w:t>территориального развития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28" type="#_x0000_t202" style="position:absolute;left:0;text-align:left;margin-left:98.25pt;margin-top:41.45pt;width:380.25pt;height:18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GR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" filled="f" stroked="f">
                <v:textbox style="mso-fit-shape-to-text:t">
                  <w:txbxContent>
                    <w:p w:rsidR="00732055" w:rsidRDefault="00CB107B">
                      <w:pPr>
                        <w:pStyle w:val="VolumeandIssue"/>
                      </w:pPr>
                      <w:r>
                        <w:t>2017 Инициативное бюджетирование</w:t>
                      </w:r>
                      <w:r w:rsidR="00D37C60">
                        <w:t xml:space="preserve"> </w:t>
                      </w:r>
                    </w:p>
                    <w:p w:rsidR="00732055" w:rsidRDefault="00D37C60">
                      <w:pPr>
                        <w:pStyle w:val="VolumeandIssue"/>
                      </w:pPr>
                      <w:r>
                        <w:t>правительство пермского края</w:t>
                      </w:r>
                      <w:r w:rsidR="00732055">
                        <w:t xml:space="preserve"> </w:t>
                      </w:r>
                    </w:p>
                    <w:p w:rsidR="008A0591" w:rsidRDefault="00732055">
                      <w:pPr>
                        <w:pStyle w:val="VolumeandIssue"/>
                      </w:pPr>
                      <w:r>
                        <w:t>министерство</w:t>
                      </w:r>
                      <w:r w:rsidR="00C45E49">
                        <w:t xml:space="preserve"> </w:t>
                      </w:r>
                      <w:r>
                        <w:t>территориального развития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6973C1" wp14:editId="6D8A8EAC">
                <wp:simplePos x="0" y="0"/>
                <wp:positionH relativeFrom="page">
                  <wp:posOffset>3686175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48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25pt,129pt" to="82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" stroked="f">
                <w10:wrap anchorx="page" anchory="page"/>
              </v:lin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7905B56" wp14:editId="780CE002">
                <wp:simplePos x="0" y="0"/>
                <wp:positionH relativeFrom="page">
                  <wp:align>center</wp:align>
                </wp:positionH>
                <wp:positionV relativeFrom="page">
                  <wp:posOffset>365760</wp:posOffset>
                </wp:positionV>
                <wp:extent cx="7086600" cy="1783080"/>
                <wp:effectExtent l="0" t="3810" r="0" b="3810"/>
                <wp:wrapNone/>
                <wp:docPr id="47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CB107B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7BCFA2" wp14:editId="61D9265B">
                                  <wp:extent cx="6858000" cy="1600200"/>
                                  <wp:effectExtent l="0" t="0" r="0" b="0"/>
                                  <wp:docPr id="4" name="Рисунок 1" descr="gradi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adi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9" type="#_x0000_t202" style="position:absolute;left:0;text-align:left;margin-left:0;margin-top:28.8pt;width:558pt;height:140.4pt;z-index:-25163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5PtwIAAMQ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" filled="f" stroked="f">
                <v:textbox style="mso-fit-shape-to-text:t" inset=",7.2pt,,7.2pt">
                  <w:txbxContent>
                    <w:p w:rsidR="008A0591" w:rsidRDefault="00CB107B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7BCFA2" wp14:editId="61D9265B">
                            <wp:extent cx="6858000" cy="1600200"/>
                            <wp:effectExtent l="0" t="0" r="0" b="0"/>
                            <wp:docPr id="4" name="Рисунок 1" descr="gradi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adi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FAB0FA" wp14:editId="4C643139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0" type="#_x0000_t202" style="position:absolute;left:0;text-align:left;margin-left:200pt;margin-top:24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petp3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C13FB5" wp14:editId="22B5E117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1" type="#_x0000_t202" style="position:absolute;left:0;text-align:left;margin-left:199.2pt;margin-top:519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iisQ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+K6Io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9F3F3C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8FD22" wp14:editId="4063C9A8">
                <wp:simplePos x="0" y="0"/>
                <wp:positionH relativeFrom="page">
                  <wp:posOffset>895350</wp:posOffset>
                </wp:positionH>
                <wp:positionV relativeFrom="page">
                  <wp:posOffset>2066290</wp:posOffset>
                </wp:positionV>
                <wp:extent cx="1943100" cy="1076325"/>
                <wp:effectExtent l="0" t="0" r="0" b="9525"/>
                <wp:wrapNone/>
                <wp:docPr id="5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CB107B">
                            <w:pPr>
                              <w:pStyle w:val="NewsletterDate"/>
                            </w:pPr>
                            <w:r w:rsidRPr="00CE531D">
                              <w:rPr>
                                <w:b/>
                              </w:rPr>
                              <w:t>Январь 2017</w:t>
                            </w:r>
                            <w:r w:rsidR="009B5E0D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F0BFF73" wp14:editId="4A53AB21">
                                  <wp:extent cx="962025" cy="962025"/>
                                  <wp:effectExtent l="0" t="0" r="9525" b="9525"/>
                                  <wp:docPr id="6" name="Рисунок 6" descr="http://images.vectorhq.com/images/previews/6cc/people-with-dialogue-boxes-4138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ages.vectorhq.com/images/previews/6cc/people-with-dialogue-boxes-4138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2" type="#_x0000_t202" style="position:absolute;margin-left:70.5pt;margin-top:162.7pt;width:153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eDtwIAALw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" filled="f" stroked="f">
                <v:textbox inset=",0,,0">
                  <w:txbxContent>
                    <w:p w:rsidR="008A0591" w:rsidRDefault="00CB107B">
                      <w:pPr>
                        <w:pStyle w:val="NewsletterDate"/>
                      </w:pPr>
                      <w:r w:rsidRPr="00CE531D">
                        <w:rPr>
                          <w:b/>
                        </w:rPr>
                        <w:t>Январь 2017</w:t>
                      </w:r>
                      <w:r w:rsidR="009B5E0D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F0BFF73" wp14:editId="4A53AB21">
                            <wp:extent cx="962025" cy="962025"/>
                            <wp:effectExtent l="0" t="0" r="9525" b="9525"/>
                            <wp:docPr id="6" name="Рисунок 6" descr="http://images.vectorhq.com/images/previews/6cc/people-with-dialogue-boxes-4138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ages.vectorhq.com/images/previews/6cc/people-with-dialogue-boxes-4138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38B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3C16BC" wp14:editId="4F4108EE">
                <wp:simplePos x="0" y="0"/>
                <wp:positionH relativeFrom="page">
                  <wp:posOffset>2781301</wp:posOffset>
                </wp:positionH>
                <wp:positionV relativeFrom="page">
                  <wp:posOffset>2057400</wp:posOffset>
                </wp:positionV>
                <wp:extent cx="4724400" cy="1381125"/>
                <wp:effectExtent l="0" t="0" r="0" b="9525"/>
                <wp:wrapNone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A87" w:rsidRDefault="001B6506">
                            <w:pPr>
                              <w:pStyle w:val="1"/>
                            </w:pPr>
                            <w:r>
                              <w:t xml:space="preserve">Решение вопросов местного значения совместными усилиями населения, </w:t>
                            </w:r>
                          </w:p>
                          <w:p w:rsidR="008A0591" w:rsidRDefault="001B6506">
                            <w:pPr>
                              <w:pStyle w:val="1"/>
                              <w:rPr>
                                <w:noProof/>
                              </w:rPr>
                            </w:pPr>
                            <w:r>
                              <w:t>бизнеса, власти</w:t>
                            </w:r>
                            <w:r w:rsidR="009B5E0D" w:rsidRPr="009B5E0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638B9" w:rsidRPr="00C638B9" w:rsidRDefault="00D82EC8" w:rsidP="00C6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EDC31" wp14:editId="3B8233BF">
                                  <wp:extent cx="583006" cy="644918"/>
                                  <wp:effectExtent l="0" t="0" r="7620" b="3175"/>
                                  <wp:docPr id="8" name="Рисунок 8" descr="http://images.clipartlogo.com/files/ss/thumb/439/43967911/illustration-of-street-light_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logo.com/files/ss/thumb/439/43967911/illustration-of-street-light_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006" cy="644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0D07E81A" wp14:editId="035FEC64">
                                  <wp:extent cx="588606" cy="576834"/>
                                  <wp:effectExtent l="0" t="0" r="2540" b="0"/>
                                  <wp:docPr id="11" name="Рисунок 11" descr="http://stroi-doma.ucoz.com/_si/0/s35487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troi-doma.ucoz.com/_si/0/s35487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277" cy="580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11FC5B9F" wp14:editId="1953AB72">
                                  <wp:extent cx="533627" cy="537896"/>
                                  <wp:effectExtent l="0" t="0" r="0" b="0"/>
                                  <wp:docPr id="20" name="Рисунок 20" descr="http://smarton.com.ua/wp-content/uploads/2015/10/preimushestva_umnogo_vodosnabjeni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smarton.com.ua/wp-content/uploads/2015/10/preimushestva_umnogo_vodosnabjeni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39" cy="540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39E4EF3C" wp14:editId="1EBA9AD4">
                                  <wp:extent cx="476250" cy="476250"/>
                                  <wp:effectExtent l="0" t="0" r="0" b="0"/>
                                  <wp:docPr id="21" name="Рисунок 21" descr="http://images.easyfreeclipart.com/0/book-clip-art-at-clkercom-vector-online-royalty-free-3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easyfreeclipart.com/0/book-clip-art-at-clkercom-vector-online-royalty-free-3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078" cy="47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77D27C2C" wp14:editId="60F296EC">
                                  <wp:extent cx="628650" cy="592294"/>
                                  <wp:effectExtent l="0" t="0" r="0" b="0"/>
                                  <wp:docPr id="22" name="Рисунок 22" descr="http://mgnp.ru/wp-content/uploads/2016/05/%D0%91%D0%BB%D0%B0%D0%B3%D0%BE%D1%83%D1%81%D1%82%D1%80%D0%BE%D0%B9%D1%81%D1%82%D0%B2%D0%BE-%D1%82%D0%B5%D1%80%D0%B5%D1%82%D0%BE%D1%80%D0%B8%D0%B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gnp.ru/wp-content/uploads/2016/05/%D0%91%D0%BB%D0%B0%D0%B3%D0%BE%D1%83%D1%81%D1%82%D1%80%D0%BE%D0%B9%D1%81%D1%82%D0%B2%D0%BE-%D1%82%D0%B5%D1%80%D0%B5%D1%82%D0%BE%D1%80%D0%B8%D0%B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862" cy="59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5594CE26" wp14:editId="48B56FA8">
                                  <wp:extent cx="571500" cy="571500"/>
                                  <wp:effectExtent l="0" t="0" r="0" b="0"/>
                                  <wp:docPr id="23" name="Рисунок 23" descr="http://www.cliparthut.com/clip-arts/1585/stick-figure-people-clip-articons-15859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liparthut.com/clip-arts/1585/stick-figure-people-clip-articons-15859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8B9">
                              <w:rPr>
                                <w:noProof/>
                              </w:rPr>
                              <w:drawing>
                                <wp:inline distT="0" distB="0" distL="0" distR="0" wp14:anchorId="7389506D" wp14:editId="75DF61FA">
                                  <wp:extent cx="752475" cy="451485"/>
                                  <wp:effectExtent l="0" t="0" r="9525" b="5715"/>
                                  <wp:docPr id="24" name="Рисунок 24" descr="http://image.naldzgraphics.net/2012/02/5-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.naldzgraphics.net/2012/02/5-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398" cy="455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2686">
                              <w:rPr>
                                <w:noProof/>
                              </w:rPr>
                              <w:drawing>
                                <wp:inline distT="0" distB="0" distL="0" distR="0" wp14:anchorId="15BEA1BE" wp14:editId="4D4FBB7B">
                                  <wp:extent cx="428625" cy="428625"/>
                                  <wp:effectExtent l="0" t="0" r="9525" b="9525"/>
                                  <wp:docPr id="25" name="Рисунок 25" descr="https://image.freepik.com/free-icon/town-hall_318-276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age.freepik.com/free-icon/town-hall_318-276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031" cy="429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19pt;margin-top:162pt;width:372pt;height:108.7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uotQIAALM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" filled="f" stroked="f">
                <v:textbox inset="0,0,0,0">
                  <w:txbxContent>
                    <w:p w:rsidR="00540A87" w:rsidRDefault="001B6506">
                      <w:pPr>
                        <w:pStyle w:val="1"/>
                      </w:pPr>
                      <w:r>
                        <w:t xml:space="preserve">Решение вопросов местного значения совместными усилиями населения, </w:t>
                      </w:r>
                    </w:p>
                    <w:p w:rsidR="008A0591" w:rsidRDefault="001B6506">
                      <w:pPr>
                        <w:pStyle w:val="1"/>
                        <w:rPr>
                          <w:noProof/>
                        </w:rPr>
                      </w:pPr>
                      <w:r>
                        <w:t>бизнеса, власти</w:t>
                      </w:r>
                      <w:r w:rsidR="009B5E0D" w:rsidRPr="009B5E0D">
                        <w:rPr>
                          <w:noProof/>
                        </w:rPr>
                        <w:t xml:space="preserve"> </w:t>
                      </w:r>
                    </w:p>
                    <w:p w:rsidR="00C638B9" w:rsidRPr="00C638B9" w:rsidRDefault="00D82EC8" w:rsidP="00C638B9">
                      <w:r>
                        <w:rPr>
                          <w:noProof/>
                        </w:rPr>
                        <w:drawing>
                          <wp:inline distT="0" distB="0" distL="0" distR="0" wp14:anchorId="59EEDC31" wp14:editId="3B8233BF">
                            <wp:extent cx="583006" cy="644918"/>
                            <wp:effectExtent l="0" t="0" r="7620" b="3175"/>
                            <wp:docPr id="8" name="Рисунок 8" descr="http://images.clipartlogo.com/files/ss/thumb/439/43967911/illustration-of-street-light_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logo.com/files/ss/thumb/439/43967911/illustration-of-street-light_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006" cy="644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0D07E81A" wp14:editId="035FEC64">
                            <wp:extent cx="588606" cy="576834"/>
                            <wp:effectExtent l="0" t="0" r="2540" b="0"/>
                            <wp:docPr id="11" name="Рисунок 11" descr="http://stroi-doma.ucoz.com/_si/0/s35487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troi-doma.ucoz.com/_si/0/s35487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277" cy="580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11FC5B9F" wp14:editId="1953AB72">
                            <wp:extent cx="533627" cy="537896"/>
                            <wp:effectExtent l="0" t="0" r="0" b="0"/>
                            <wp:docPr id="20" name="Рисунок 20" descr="http://smarton.com.ua/wp-content/uploads/2015/10/preimushestva_umnogo_vodosnabjeni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smarton.com.ua/wp-content/uploads/2015/10/preimushestva_umnogo_vodosnabjeni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39" cy="540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39E4EF3C" wp14:editId="1EBA9AD4">
                            <wp:extent cx="476250" cy="476250"/>
                            <wp:effectExtent l="0" t="0" r="0" b="0"/>
                            <wp:docPr id="21" name="Рисунок 21" descr="http://images.easyfreeclipart.com/0/book-clip-art-at-clkercom-vector-online-royalty-free-3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easyfreeclipart.com/0/book-clip-art-at-clkercom-vector-online-royalty-free-3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078" cy="47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77D27C2C" wp14:editId="60F296EC">
                            <wp:extent cx="628650" cy="592294"/>
                            <wp:effectExtent l="0" t="0" r="0" b="0"/>
                            <wp:docPr id="22" name="Рисунок 22" descr="http://mgnp.ru/wp-content/uploads/2016/05/%D0%91%D0%BB%D0%B0%D0%B3%D0%BE%D1%83%D1%81%D1%82%D1%80%D0%BE%D0%B9%D1%81%D1%82%D0%B2%D0%BE-%D1%82%D0%B5%D1%80%D0%B5%D1%82%D0%BE%D1%80%D0%B8%D0%B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gnp.ru/wp-content/uploads/2016/05/%D0%91%D0%BB%D0%B0%D0%B3%D0%BE%D1%83%D1%81%D1%82%D1%80%D0%BE%D0%B9%D1%81%D1%82%D0%B2%D0%BE-%D1%82%D0%B5%D1%80%D0%B5%D1%82%D0%BE%D1%80%D0%B8%D0%B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862" cy="596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5594CE26" wp14:editId="48B56FA8">
                            <wp:extent cx="571500" cy="571500"/>
                            <wp:effectExtent l="0" t="0" r="0" b="0"/>
                            <wp:docPr id="23" name="Рисунок 23" descr="http://www.cliparthut.com/clip-arts/1585/stick-figure-people-clip-articons-15859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liparthut.com/clip-arts/1585/stick-figure-people-clip-articons-15859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8B9">
                        <w:rPr>
                          <w:noProof/>
                        </w:rPr>
                        <w:drawing>
                          <wp:inline distT="0" distB="0" distL="0" distR="0" wp14:anchorId="7389506D" wp14:editId="75DF61FA">
                            <wp:extent cx="752475" cy="451485"/>
                            <wp:effectExtent l="0" t="0" r="9525" b="5715"/>
                            <wp:docPr id="24" name="Рисунок 24" descr="http://image.naldzgraphics.net/2012/02/5-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.naldzgraphics.net/2012/02/5-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398" cy="455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2686">
                        <w:rPr>
                          <w:noProof/>
                        </w:rPr>
                        <w:drawing>
                          <wp:inline distT="0" distB="0" distL="0" distR="0" wp14:anchorId="15BEA1BE" wp14:editId="4D4FBB7B">
                            <wp:extent cx="428625" cy="428625"/>
                            <wp:effectExtent l="0" t="0" r="9525" b="9525"/>
                            <wp:docPr id="25" name="Рисунок 25" descr="https://image.freepik.com/free-icon/town-hall_318-276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age.freepik.com/free-icon/town-hall_318-276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031" cy="42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Pr="009E6FAE" w:rsidRDefault="00144C28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97696" wp14:editId="5167145C">
                <wp:simplePos x="0" y="0"/>
                <wp:positionH relativeFrom="page">
                  <wp:posOffset>104775</wp:posOffset>
                </wp:positionH>
                <wp:positionV relativeFrom="page">
                  <wp:posOffset>3305175</wp:posOffset>
                </wp:positionV>
                <wp:extent cx="1924050" cy="1152525"/>
                <wp:effectExtent l="0" t="0" r="0" b="9525"/>
                <wp:wrapSquare wrapText="bothSides"/>
                <wp:docPr id="5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405556">
                            <w:pPr>
                              <w:pStyle w:val="ab"/>
                            </w:pPr>
                            <w:r>
                              <w:rPr>
                                <w:b/>
                              </w:rPr>
                              <w:t>Январь-</w:t>
                            </w:r>
                            <w:r w:rsidR="00CE531D" w:rsidRPr="00CE531D">
                              <w:rPr>
                                <w:b/>
                              </w:rPr>
                              <w:t>Февраль 2017</w:t>
                            </w:r>
                            <w:r w:rsidR="00CE531D">
                              <w:t xml:space="preserve"> </w:t>
                            </w:r>
                          </w:p>
                          <w:p w:rsidR="008A0591" w:rsidRDefault="001B6506" w:rsidP="001B6506">
                            <w:pPr>
                              <w:pStyle w:val="ab"/>
                            </w:pPr>
                            <w:r w:rsidRPr="001B6506">
                              <w:rPr>
                                <w:rFonts w:ascii="Calibri" w:eastAsia="Calibri" w:hAnsi="Calibri" w:cs="Times New Roman"/>
                                <w:noProof/>
                                <w:color w:val="auto"/>
                                <w:lang w:bidi="ar-SA"/>
                              </w:rPr>
                              <w:drawing>
                                <wp:inline distT="0" distB="0" distL="0" distR="0" wp14:anchorId="1D9CF050" wp14:editId="28BBDCDE">
                                  <wp:extent cx="1390650" cy="870547"/>
                                  <wp:effectExtent l="0" t="0" r="0" b="6350"/>
                                  <wp:docPr id="61" name="Рисунок 61" descr="http://www.gorkluch.ru/upload/iblock/9a5/9a540be6765198a2b513958596a48dd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gorkluch.ru/upload/iblock/9a5/9a540be6765198a2b513958596a48ddf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871" cy="875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34" type="#_x0000_t202" style="position:absolute;margin-left:8.25pt;margin-top:260.25pt;width:151.5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" filled="f" stroked="f" strokecolor="#c30">
                <v:textbox>
                  <w:txbxContent>
                    <w:p w:rsidR="008A0591" w:rsidRDefault="00405556">
                      <w:pPr>
                        <w:pStyle w:val="ab"/>
                      </w:pPr>
                      <w:r>
                        <w:rPr>
                          <w:b/>
                        </w:rPr>
                        <w:t>Январь-</w:t>
                      </w:r>
                      <w:r w:rsidR="00CE531D" w:rsidRPr="00CE531D">
                        <w:rPr>
                          <w:b/>
                        </w:rPr>
                        <w:t>Февраль 2017</w:t>
                      </w:r>
                      <w:r w:rsidR="00CE531D">
                        <w:t xml:space="preserve"> </w:t>
                      </w:r>
                    </w:p>
                    <w:p w:rsidR="008A0591" w:rsidRDefault="001B6506" w:rsidP="001B6506">
                      <w:pPr>
                        <w:pStyle w:val="ab"/>
                      </w:pPr>
                      <w:r w:rsidRPr="001B6506">
                        <w:rPr>
                          <w:rFonts w:ascii="Calibri" w:eastAsia="Calibri" w:hAnsi="Calibri" w:cs="Times New Roman"/>
                          <w:noProof/>
                          <w:color w:val="auto"/>
                          <w:lang w:bidi="ar-SA"/>
                        </w:rPr>
                        <w:drawing>
                          <wp:inline distT="0" distB="0" distL="0" distR="0" wp14:anchorId="1D9CF050" wp14:editId="28BBDCDE">
                            <wp:extent cx="1390650" cy="870547"/>
                            <wp:effectExtent l="0" t="0" r="0" b="6350"/>
                            <wp:docPr id="61" name="Рисунок 61" descr="http://www.gorkluch.ru/upload/iblock/9a5/9a540be6765198a2b513958596a48ddf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gorkluch.ru/upload/iblock/9a5/9a540be6765198a2b513958596a48ddf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871" cy="875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E6FAE" w:rsidRPr="009E6FAE" w:rsidRDefault="00144C28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0B9428" wp14:editId="553F76FB">
                <wp:simplePos x="0" y="0"/>
                <wp:positionH relativeFrom="page">
                  <wp:posOffset>2781300</wp:posOffset>
                </wp:positionH>
                <wp:positionV relativeFrom="page">
                  <wp:posOffset>3438525</wp:posOffset>
                </wp:positionV>
                <wp:extent cx="4629150" cy="838200"/>
                <wp:effectExtent l="0" t="0" r="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55C" w:rsidRPr="0039255C" w:rsidRDefault="001B6506">
                            <w:pPr>
                              <w:pStyle w:val="a9"/>
                              <w:rPr>
                                <w:color w:val="3682A2"/>
                                <w:sz w:val="22"/>
                                <w:szCs w:val="22"/>
                                <w:lang w:bidi="ru-RU"/>
                              </w:rPr>
                            </w:pPr>
                            <w:r w:rsidRPr="001B650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1B65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B6506">
                              <w:rPr>
                                <w:b/>
                                <w:sz w:val="28"/>
                                <w:szCs w:val="28"/>
                              </w:rPr>
                              <w:t>этап</w:t>
                            </w:r>
                            <w:r>
                              <w:t xml:space="preserve"> </w:t>
                            </w:r>
                            <w:r w:rsidR="0039255C">
                              <w:t xml:space="preserve"> </w:t>
                            </w:r>
                            <w:r w:rsidR="0039255C" w:rsidRPr="0039255C">
                              <w:rPr>
                                <w:color w:val="3682A2"/>
                                <w:sz w:val="22"/>
                                <w:szCs w:val="22"/>
                                <w:lang w:bidi="ru-RU"/>
                              </w:rPr>
                              <w:t>Собрание</w:t>
                            </w:r>
                            <w:proofErr w:type="gramEnd"/>
                          </w:p>
                          <w:p w:rsidR="001B6506" w:rsidRDefault="001B6506">
                            <w:pPr>
                              <w:pStyle w:val="a9"/>
                            </w:pPr>
                            <w:r>
                              <w:t xml:space="preserve">Проведение собрания населения с целью выявления </w:t>
                            </w:r>
                            <w:r w:rsidR="008D072E">
                              <w:t xml:space="preserve">общей </w:t>
                            </w:r>
                            <w:r>
                              <w:t>проблемы.</w:t>
                            </w:r>
                            <w:r w:rsidR="0015114F">
                              <w:t xml:space="preserve"> Решение собрания оформляется протоколом.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219pt;margin-top:270.75pt;width:364.5pt;height:6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" filled="f" stroked="f">
                <v:textbox inset="0,0,,0">
                  <w:txbxContent>
                    <w:p w:rsidR="0039255C" w:rsidRPr="0039255C" w:rsidRDefault="001B6506">
                      <w:pPr>
                        <w:pStyle w:val="a9"/>
                        <w:rPr>
                          <w:color w:val="3682A2"/>
                          <w:sz w:val="22"/>
                          <w:szCs w:val="22"/>
                          <w:lang w:bidi="ru-RU"/>
                        </w:rPr>
                      </w:pPr>
                      <w:r w:rsidRPr="001B6506"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1B650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B6506">
                        <w:rPr>
                          <w:b/>
                          <w:sz w:val="28"/>
                          <w:szCs w:val="28"/>
                        </w:rPr>
                        <w:t>этап</w:t>
                      </w:r>
                      <w:r>
                        <w:t xml:space="preserve"> </w:t>
                      </w:r>
                      <w:r w:rsidR="0039255C">
                        <w:t xml:space="preserve"> </w:t>
                      </w:r>
                      <w:r w:rsidR="0039255C" w:rsidRPr="0039255C">
                        <w:rPr>
                          <w:color w:val="3682A2"/>
                          <w:sz w:val="22"/>
                          <w:szCs w:val="22"/>
                          <w:lang w:bidi="ru-RU"/>
                        </w:rPr>
                        <w:t>Собрание</w:t>
                      </w:r>
                      <w:proofErr w:type="gramEnd"/>
                    </w:p>
                    <w:p w:rsidR="001B6506" w:rsidRDefault="001B6506">
                      <w:pPr>
                        <w:pStyle w:val="a9"/>
                      </w:pPr>
                      <w:r>
                        <w:t xml:space="preserve">Проведение собрания населения с целью выявления </w:t>
                      </w:r>
                      <w:r w:rsidR="008D072E">
                        <w:t xml:space="preserve">общей </w:t>
                      </w:r>
                      <w:r>
                        <w:t>проблемы.</w:t>
                      </w:r>
                      <w:r w:rsidR="0015114F">
                        <w:t xml:space="preserve"> Решение собрания оформляется протоколом.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9E6FAE" w:rsidP="009E6FAE"/>
    <w:p w:rsidR="009E6FAE" w:rsidRPr="009E6FAE" w:rsidRDefault="00EC6EF6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F977A" wp14:editId="2FD2CAF5">
                <wp:simplePos x="0" y="0"/>
                <wp:positionH relativeFrom="page">
                  <wp:posOffset>1381125</wp:posOffset>
                </wp:positionH>
                <wp:positionV relativeFrom="page">
                  <wp:posOffset>4048125</wp:posOffset>
                </wp:positionV>
                <wp:extent cx="2409825" cy="1162050"/>
                <wp:effectExtent l="0" t="0" r="0" b="0"/>
                <wp:wrapSquare wrapText="bothSides"/>
                <wp:docPr id="6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14F" w:rsidRDefault="00CE531D" w:rsidP="009B5E0D">
                            <w:pPr>
                              <w:pStyle w:val="ab"/>
                            </w:pPr>
                            <w:r w:rsidRPr="00CE531D">
                              <w:rPr>
                                <w:b/>
                              </w:rPr>
                              <w:t>Февраль</w:t>
                            </w:r>
                            <w:r w:rsidR="00BB7DB1">
                              <w:rPr>
                                <w:b/>
                              </w:rPr>
                              <w:t xml:space="preserve"> 2</w:t>
                            </w:r>
                            <w:r w:rsidRPr="00CE531D">
                              <w:rPr>
                                <w:b/>
                              </w:rPr>
                              <w:t>017</w:t>
                            </w:r>
                            <w:r>
                              <w:t xml:space="preserve"> </w:t>
                            </w:r>
                          </w:p>
                          <w:p w:rsidR="009B5E0D" w:rsidRDefault="009B5E0D" w:rsidP="009B5E0D">
                            <w:pPr>
                              <w:pStyle w:val="ab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0D30739" wp14:editId="2AC8D878">
                                  <wp:extent cx="1038225" cy="931334"/>
                                  <wp:effectExtent l="0" t="0" r="0" b="2540"/>
                                  <wp:docPr id="69" name="Рисунок 69" descr="http://articles9.com/en/wp-content/uploads/2014/01/Busy-Man-483x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rticles9.com/en/wp-content/uploads/2014/01/Busy-Man-483x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418" cy="942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8.75pt;margin-top:318.75pt;width:189.75pt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" filled="f" stroked="f" strokecolor="#c30">
                <v:textbox>
                  <w:txbxContent>
                    <w:p w:rsidR="0015114F" w:rsidRDefault="00CE531D" w:rsidP="009B5E0D">
                      <w:pPr>
                        <w:pStyle w:val="ab"/>
                      </w:pPr>
                      <w:r w:rsidRPr="00CE531D">
                        <w:rPr>
                          <w:b/>
                        </w:rPr>
                        <w:t>Февраль</w:t>
                      </w:r>
                      <w:r w:rsidR="00BB7DB1">
                        <w:rPr>
                          <w:b/>
                        </w:rPr>
                        <w:t xml:space="preserve"> 2</w:t>
                      </w:r>
                      <w:r w:rsidRPr="00CE531D">
                        <w:rPr>
                          <w:b/>
                        </w:rPr>
                        <w:t>017</w:t>
                      </w:r>
                      <w:r>
                        <w:t xml:space="preserve"> </w:t>
                      </w:r>
                    </w:p>
                    <w:p w:rsidR="009B5E0D" w:rsidRDefault="009B5E0D" w:rsidP="009B5E0D">
                      <w:pPr>
                        <w:pStyle w:val="ab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0D30739" wp14:editId="2AC8D878">
                            <wp:extent cx="1038225" cy="931334"/>
                            <wp:effectExtent l="0" t="0" r="0" b="2540"/>
                            <wp:docPr id="69" name="Рисунок 69" descr="http://articles9.com/en/wp-content/uploads/2014/01/Busy-Man-483x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rticles9.com/en/wp-content/uploads/2014/01/Busy-Man-483x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418" cy="942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5C667A" w:rsidP="009E6FAE">
      <w:r w:rsidRPr="0015114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596862" wp14:editId="220641C8">
                <wp:simplePos x="0" y="0"/>
                <wp:positionH relativeFrom="page">
                  <wp:posOffset>2752725</wp:posOffset>
                </wp:positionH>
                <wp:positionV relativeFrom="page">
                  <wp:posOffset>4333875</wp:posOffset>
                </wp:positionV>
                <wp:extent cx="4495800" cy="723900"/>
                <wp:effectExtent l="0" t="0" r="0" b="0"/>
                <wp:wrapNone/>
                <wp:docPr id="10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55C" w:rsidRPr="0039255C" w:rsidRDefault="0015114F" w:rsidP="0039255C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39255C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9255C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этап </w:t>
                            </w:r>
                            <w:r w:rsidR="0039255C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255C" w:rsidRPr="0039255C">
                              <w:t>Подготовка</w:t>
                            </w:r>
                            <w:proofErr w:type="gramEnd"/>
                            <w:r w:rsidR="0039255C" w:rsidRPr="0039255C">
                              <w:t xml:space="preserve"> </w:t>
                            </w:r>
                            <w:r w:rsidR="00E53938">
                              <w:t>п</w:t>
                            </w:r>
                            <w:r w:rsidR="0039255C" w:rsidRPr="0039255C">
                              <w:t>роекта</w:t>
                            </w:r>
                          </w:p>
                          <w:p w:rsidR="0074016A" w:rsidRDefault="00EC6EF6" w:rsidP="0015114F">
                            <w:pPr>
                              <w:pStyle w:val="a9"/>
                            </w:pPr>
                            <w:r>
                              <w:t>И</w:t>
                            </w:r>
                            <w:r w:rsidR="0015114F">
                              <w:t xml:space="preserve">нициативная группа подготавливает </w:t>
                            </w:r>
                            <w:r w:rsidR="00C1279A">
                              <w:t>про</w:t>
                            </w:r>
                            <w:r w:rsidR="0015114F">
                              <w:t>ект</w:t>
                            </w:r>
                            <w:r w:rsidR="00C1279A">
                              <w:t xml:space="preserve"> и напр</w:t>
                            </w:r>
                            <w:r w:rsidR="0074016A">
                              <w:t>авляет</w:t>
                            </w:r>
                            <w:r w:rsidR="00C1279A">
                              <w:t xml:space="preserve"> его</w:t>
                            </w:r>
                            <w:r w:rsidR="0074016A">
                              <w:t xml:space="preserve"> </w:t>
                            </w:r>
                            <w:r w:rsidR="00667DB4">
                              <w:t>в</w:t>
                            </w:r>
                            <w:r w:rsidR="00C1279A">
                              <w:t xml:space="preserve"> муниципально</w:t>
                            </w:r>
                            <w:r w:rsidR="00667DB4">
                              <w:t>е</w:t>
                            </w:r>
                            <w:r w:rsidR="00C1279A">
                              <w:t xml:space="preserve"> образовани</w:t>
                            </w:r>
                            <w:r w:rsidR="00667DB4">
                              <w:t>е</w:t>
                            </w:r>
                            <w:r w:rsidR="00C1279A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6.75pt;margin-top:341.25pt;width:354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" filled="f" stroked="f">
                <v:textbox inset="0,0,,0">
                  <w:txbxContent>
                    <w:p w:rsidR="0039255C" w:rsidRPr="0039255C" w:rsidRDefault="0015114F" w:rsidP="0039255C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39255C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9255C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этап </w:t>
                      </w:r>
                      <w:r w:rsidR="0039255C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39255C" w:rsidRPr="0039255C">
                        <w:t>Подготовка</w:t>
                      </w:r>
                      <w:proofErr w:type="gramEnd"/>
                      <w:r w:rsidR="0039255C" w:rsidRPr="0039255C">
                        <w:t xml:space="preserve"> </w:t>
                      </w:r>
                      <w:r w:rsidR="00E53938">
                        <w:t>п</w:t>
                      </w:r>
                      <w:r w:rsidR="0039255C" w:rsidRPr="0039255C">
                        <w:t>роекта</w:t>
                      </w:r>
                    </w:p>
                    <w:p w:rsidR="0074016A" w:rsidRDefault="00EC6EF6" w:rsidP="0015114F">
                      <w:pPr>
                        <w:pStyle w:val="a9"/>
                      </w:pPr>
                      <w:r>
                        <w:t>И</w:t>
                      </w:r>
                      <w:r w:rsidR="0015114F">
                        <w:t xml:space="preserve">нициативная группа подготавливает </w:t>
                      </w:r>
                      <w:r w:rsidR="00C1279A">
                        <w:t>про</w:t>
                      </w:r>
                      <w:r w:rsidR="0015114F">
                        <w:t>ект</w:t>
                      </w:r>
                      <w:r w:rsidR="00C1279A">
                        <w:t xml:space="preserve"> и напр</w:t>
                      </w:r>
                      <w:r w:rsidR="0074016A">
                        <w:t>авляет</w:t>
                      </w:r>
                      <w:r w:rsidR="00C1279A">
                        <w:t xml:space="preserve"> его</w:t>
                      </w:r>
                      <w:r w:rsidR="0074016A">
                        <w:t xml:space="preserve"> </w:t>
                      </w:r>
                      <w:r w:rsidR="00667DB4">
                        <w:t>в</w:t>
                      </w:r>
                      <w:r w:rsidR="00C1279A">
                        <w:t xml:space="preserve"> муниципально</w:t>
                      </w:r>
                      <w:r w:rsidR="00667DB4">
                        <w:t>е</w:t>
                      </w:r>
                      <w:r w:rsidR="00C1279A">
                        <w:t xml:space="preserve"> образовани</w:t>
                      </w:r>
                      <w:r w:rsidR="00667DB4">
                        <w:t>е</w:t>
                      </w:r>
                      <w:r w:rsidR="00C1279A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9E6FAE" w:rsidP="009E6FAE"/>
    <w:p w:rsidR="009E6FAE" w:rsidRPr="009E6FAE" w:rsidRDefault="009869F2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EA0426" wp14:editId="7AADEBDC">
                <wp:simplePos x="0" y="0"/>
                <wp:positionH relativeFrom="page">
                  <wp:posOffset>66675</wp:posOffset>
                </wp:positionH>
                <wp:positionV relativeFrom="page">
                  <wp:posOffset>5191125</wp:posOffset>
                </wp:positionV>
                <wp:extent cx="2047875" cy="1104900"/>
                <wp:effectExtent l="0" t="0" r="0" b="0"/>
                <wp:wrapSquare wrapText="bothSides"/>
                <wp:docPr id="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531D" w:rsidRPr="00CE531D" w:rsidRDefault="0039255C" w:rsidP="0032086D">
                            <w:pPr>
                              <w:pStyle w:val="ab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="009869F2">
                              <w:rPr>
                                <w:b/>
                              </w:rPr>
                              <w:t xml:space="preserve">Февраль - </w:t>
                            </w:r>
                            <w:r w:rsidR="007B4B06">
                              <w:rPr>
                                <w:b/>
                              </w:rPr>
                              <w:t>М</w:t>
                            </w:r>
                            <w:r w:rsidR="009869F2">
                              <w:rPr>
                                <w:b/>
                              </w:rPr>
                              <w:t xml:space="preserve">арт </w:t>
                            </w:r>
                            <w:r w:rsidR="00CE531D" w:rsidRPr="00CE531D">
                              <w:rPr>
                                <w:b/>
                              </w:rPr>
                              <w:t>2017</w:t>
                            </w:r>
                          </w:p>
                          <w:p w:rsidR="0032086D" w:rsidRDefault="00320DB1" w:rsidP="0032086D">
                            <w:pPr>
                              <w:pStyle w:val="ab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1965A3C" wp14:editId="601096F9">
                                  <wp:extent cx="1269977" cy="847725"/>
                                  <wp:effectExtent l="0" t="0" r="6985" b="0"/>
                                  <wp:docPr id="72" name="Рисунок 72" descr="http://www.sgau.ru/files/pages/18158/1455278393general_pages_12_February_2016_i18158_interaktivnyi_semin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sgau.ru/files/pages/18158/1455278393general_pages_12_February_2016_i18158_interaktivnyi_semin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618" cy="854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.25pt;margin-top:408.75pt;width:161.2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" filled="f" stroked="f" strokecolor="#c30">
                <v:textbox>
                  <w:txbxContent>
                    <w:p w:rsidR="00CE531D" w:rsidRPr="00CE531D" w:rsidRDefault="0039255C" w:rsidP="0032086D">
                      <w:pPr>
                        <w:pStyle w:val="ab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="009869F2">
                        <w:rPr>
                          <w:b/>
                        </w:rPr>
                        <w:t xml:space="preserve">Февраль - </w:t>
                      </w:r>
                      <w:r w:rsidR="007B4B06">
                        <w:rPr>
                          <w:b/>
                        </w:rPr>
                        <w:t>М</w:t>
                      </w:r>
                      <w:r w:rsidR="009869F2">
                        <w:rPr>
                          <w:b/>
                        </w:rPr>
                        <w:t xml:space="preserve">арт </w:t>
                      </w:r>
                      <w:r w:rsidR="00CE531D" w:rsidRPr="00CE531D">
                        <w:rPr>
                          <w:b/>
                        </w:rPr>
                        <w:t>2017</w:t>
                      </w:r>
                    </w:p>
                    <w:p w:rsidR="0032086D" w:rsidRDefault="00320DB1" w:rsidP="0032086D">
                      <w:pPr>
                        <w:pStyle w:val="ab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1965A3C" wp14:editId="601096F9">
                            <wp:extent cx="1269977" cy="847725"/>
                            <wp:effectExtent l="0" t="0" r="6985" b="0"/>
                            <wp:docPr id="72" name="Рисунок 72" descr="http://www.sgau.ru/files/pages/18158/1455278393general_pages_12_February_2016_i18158_interaktivnyi_semin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sgau.ru/files/pages/18158/1455278393general_pages_12_February_2016_i18158_interaktivnyi_semin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9618" cy="854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6E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7007F5" wp14:editId="1EEDE154">
                <wp:simplePos x="0" y="0"/>
                <wp:positionH relativeFrom="page">
                  <wp:posOffset>2752090</wp:posOffset>
                </wp:positionH>
                <wp:positionV relativeFrom="page">
                  <wp:posOffset>5106670</wp:posOffset>
                </wp:positionV>
                <wp:extent cx="4581525" cy="3111500"/>
                <wp:effectExtent l="0" t="0" r="0" b="635"/>
                <wp:wrapNone/>
                <wp:docPr id="5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55C" w:rsidRPr="0039255C" w:rsidRDefault="00132044" w:rsidP="0039255C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II</w:t>
                            </w:r>
                            <w:r w:rsidR="002457F1"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I</w:t>
                            </w:r>
                            <w:r w:rsidR="002457F1" w:rsidRPr="0039255C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39255C">
                              <w:rPr>
                                <w:b/>
                                <w:color w:val="auto"/>
                              </w:rPr>
                              <w:t>эта</w:t>
                            </w:r>
                            <w:r w:rsidR="00A5177C" w:rsidRPr="0039255C">
                              <w:rPr>
                                <w:b/>
                                <w:color w:val="auto"/>
                              </w:rPr>
                              <w:t xml:space="preserve">п </w:t>
                            </w:r>
                            <w:r w:rsidR="0039255C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9255C" w:rsidRPr="0039255C">
                              <w:t>Конкурсный</w:t>
                            </w:r>
                            <w:proofErr w:type="gramEnd"/>
                            <w:r w:rsidR="0039255C" w:rsidRPr="0039255C">
                              <w:t xml:space="preserve"> отбор </w:t>
                            </w:r>
                            <w:r w:rsidR="00E53938">
                              <w:t>проектов</w:t>
                            </w:r>
                            <w:r w:rsidR="0039255C" w:rsidRPr="0039255C">
                              <w:t xml:space="preserve"> муниципальной комиссией</w:t>
                            </w:r>
                          </w:p>
                          <w:p w:rsidR="008A0591" w:rsidRDefault="006678E3" w:rsidP="001C698F">
                            <w:pPr>
                              <w:pStyle w:val="a9"/>
                              <w:rPr>
                                <w:rStyle w:val="a8"/>
                              </w:rPr>
                            </w:pPr>
                            <w:r>
                              <w:t>М</w:t>
                            </w:r>
                            <w:r w:rsidR="00A5177C">
                              <w:t xml:space="preserve">униципальная комиссия проводит отбор </w:t>
                            </w:r>
                            <w:r w:rsidR="00EC6EF6">
                              <w:t>проектов, по</w:t>
                            </w:r>
                            <w:r w:rsidR="001F0908">
                              <w:t xml:space="preserve"> результатам </w:t>
                            </w:r>
                            <w:r w:rsidR="00EC6EF6">
                              <w:t xml:space="preserve">которого </w:t>
                            </w:r>
                            <w:r w:rsidR="001F0908">
                              <w:t>оформляется протокол.</w:t>
                            </w:r>
                            <w:r w:rsidR="00C60D23">
                              <w:t xml:space="preserve"> </w:t>
                            </w:r>
                            <w:r w:rsidR="00EC6EF6">
                              <w:t>Далее з</w:t>
                            </w:r>
                            <w:r w:rsidR="00C60D23">
                              <w:t>аявки</w:t>
                            </w:r>
                            <w:r w:rsidR="00225454">
                              <w:t xml:space="preserve">, подготовленные </w:t>
                            </w:r>
                            <w:r w:rsidR="00AF5530">
                              <w:t xml:space="preserve">инициативной группой, представителями </w:t>
                            </w:r>
                            <w:r w:rsidR="00225454">
                              <w:t>орган</w:t>
                            </w:r>
                            <w:r w:rsidR="00AF5530">
                              <w:t>ов</w:t>
                            </w:r>
                            <w:r>
                              <w:t xml:space="preserve"> местного самоуправления</w:t>
                            </w:r>
                            <w:r w:rsidR="00AF5530">
                              <w:t xml:space="preserve"> и экспертами,</w:t>
                            </w:r>
                            <w:r>
                              <w:t xml:space="preserve"> </w:t>
                            </w:r>
                            <w:r w:rsidR="00225454">
                              <w:t xml:space="preserve">направляются </w:t>
                            </w:r>
                            <w:r w:rsidR="00C60D23">
                              <w:t>в Министерство территориального развития.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8" type="#_x0000_t202" style="position:absolute;margin-left:216.7pt;margin-top:402.1pt;width:360.75pt;height:24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" filled="f" stroked="f">
                <v:textbox style="mso-fit-shape-to-text:t" inset="0,0,,0">
                  <w:txbxContent>
                    <w:p w:rsidR="0039255C" w:rsidRPr="0039255C" w:rsidRDefault="00132044" w:rsidP="0039255C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lang w:val="en-US"/>
                        </w:rPr>
                        <w:t>II</w:t>
                      </w:r>
                      <w:r w:rsidR="002457F1" w:rsidRPr="0039255C">
                        <w:rPr>
                          <w:b/>
                          <w:color w:val="auto"/>
                          <w:lang w:val="en-US"/>
                        </w:rPr>
                        <w:t>I</w:t>
                      </w:r>
                      <w:r w:rsidR="002457F1" w:rsidRPr="0039255C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gramStart"/>
                      <w:r w:rsidRPr="0039255C">
                        <w:rPr>
                          <w:b/>
                          <w:color w:val="auto"/>
                        </w:rPr>
                        <w:t>эта</w:t>
                      </w:r>
                      <w:r w:rsidR="00A5177C" w:rsidRPr="0039255C">
                        <w:rPr>
                          <w:b/>
                          <w:color w:val="auto"/>
                        </w:rPr>
                        <w:t xml:space="preserve">п </w:t>
                      </w:r>
                      <w:r w:rsidR="0039255C">
                        <w:rPr>
                          <w:b/>
                          <w:color w:val="auto"/>
                        </w:rPr>
                        <w:t xml:space="preserve"> </w:t>
                      </w:r>
                      <w:r w:rsidR="0039255C" w:rsidRPr="0039255C">
                        <w:t>Конкурсный</w:t>
                      </w:r>
                      <w:proofErr w:type="gramEnd"/>
                      <w:r w:rsidR="0039255C" w:rsidRPr="0039255C">
                        <w:t xml:space="preserve"> отбор </w:t>
                      </w:r>
                      <w:r w:rsidR="00E53938">
                        <w:t>проектов</w:t>
                      </w:r>
                      <w:r w:rsidR="0039255C" w:rsidRPr="0039255C">
                        <w:t xml:space="preserve"> муниципальной комиссией</w:t>
                      </w:r>
                    </w:p>
                    <w:p w:rsidR="008A0591" w:rsidRDefault="006678E3" w:rsidP="001C698F">
                      <w:pPr>
                        <w:pStyle w:val="a9"/>
                        <w:rPr>
                          <w:rStyle w:val="a8"/>
                        </w:rPr>
                      </w:pPr>
                      <w:r>
                        <w:t>М</w:t>
                      </w:r>
                      <w:r w:rsidR="00A5177C">
                        <w:t xml:space="preserve">униципальная комиссия проводит отбор </w:t>
                      </w:r>
                      <w:r w:rsidR="00EC6EF6">
                        <w:t>проектов, по</w:t>
                      </w:r>
                      <w:r w:rsidR="001F0908">
                        <w:t xml:space="preserve"> результатам </w:t>
                      </w:r>
                      <w:r w:rsidR="00EC6EF6">
                        <w:t xml:space="preserve">которого </w:t>
                      </w:r>
                      <w:r w:rsidR="001F0908">
                        <w:t>оформляется протокол.</w:t>
                      </w:r>
                      <w:r w:rsidR="00C60D23">
                        <w:t xml:space="preserve"> </w:t>
                      </w:r>
                      <w:r w:rsidR="00EC6EF6">
                        <w:t>Далее з</w:t>
                      </w:r>
                      <w:r w:rsidR="00C60D23">
                        <w:t>аявки</w:t>
                      </w:r>
                      <w:r w:rsidR="00225454">
                        <w:t xml:space="preserve">, подготовленные </w:t>
                      </w:r>
                      <w:r w:rsidR="00AF5530">
                        <w:t xml:space="preserve">инициативной группой, представителями </w:t>
                      </w:r>
                      <w:r w:rsidR="00225454">
                        <w:t>орган</w:t>
                      </w:r>
                      <w:r w:rsidR="00AF5530">
                        <w:t>ов</w:t>
                      </w:r>
                      <w:r>
                        <w:t xml:space="preserve"> местного самоуправления</w:t>
                      </w:r>
                      <w:r w:rsidR="00AF5530">
                        <w:t xml:space="preserve"> и экспертами,</w:t>
                      </w:r>
                      <w:r>
                        <w:t xml:space="preserve"> </w:t>
                      </w:r>
                      <w:r w:rsidR="00225454">
                        <w:t xml:space="preserve">направляются </w:t>
                      </w:r>
                      <w:r w:rsidR="00C60D23">
                        <w:t>в Министерство территориального развития.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1E2686" w:rsidP="009E6FAE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CC5A3B" wp14:editId="32AE5EA1">
                <wp:simplePos x="0" y="0"/>
                <wp:positionH relativeFrom="page">
                  <wp:posOffset>2886075</wp:posOffset>
                </wp:positionH>
                <wp:positionV relativeFrom="page">
                  <wp:posOffset>5857875</wp:posOffset>
                </wp:positionV>
                <wp:extent cx="1238250" cy="228600"/>
                <wp:effectExtent l="0" t="0" r="0" b="0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227.25pt;margin-top:461.25pt;width:97.5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" filled="f" fillcolor="#c2c2ad" stroked="f">
                <v:textbox inset="0,0,0,0">
                  <w:txbxContent>
                    <w:p w:rsidR="008A0591" w:rsidRDefault="008A0591">
                      <w:pPr>
                        <w:pStyle w:val="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6FAE" w:rsidRPr="009E6FAE" w:rsidRDefault="009E6FAE" w:rsidP="009E6FAE"/>
    <w:p w:rsidR="009E6FAE" w:rsidRPr="009E6FAE" w:rsidRDefault="009E6FAE" w:rsidP="009E6FAE"/>
    <w:p w:rsidR="009E6FAE" w:rsidRPr="009E6FAE" w:rsidRDefault="009E6FAE" w:rsidP="009E6FAE"/>
    <w:p w:rsidR="009E6FAE" w:rsidRDefault="009E6FAE">
      <w:pPr>
        <w:pStyle w:val="a9"/>
      </w:pPr>
    </w:p>
    <w:p w:rsidR="009E6FAE" w:rsidRDefault="00140636" w:rsidP="009E6FAE">
      <w:pPr>
        <w:pStyle w:val="a9"/>
        <w:tabs>
          <w:tab w:val="clear" w:pos="3326"/>
          <w:tab w:val="left" w:pos="1260"/>
        </w:tabs>
      </w:pPr>
      <w:r w:rsidRPr="009E6FAE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7D6883" wp14:editId="4B1F320C">
                <wp:simplePos x="0" y="0"/>
                <wp:positionH relativeFrom="page">
                  <wp:posOffset>2781300</wp:posOffset>
                </wp:positionH>
                <wp:positionV relativeFrom="page">
                  <wp:posOffset>6266815</wp:posOffset>
                </wp:positionV>
                <wp:extent cx="4629150" cy="847725"/>
                <wp:effectExtent l="0" t="0" r="0" b="9525"/>
                <wp:wrapNone/>
                <wp:docPr id="7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55C" w:rsidRDefault="009E6FAE" w:rsidP="0039255C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I</w:t>
                            </w:r>
                            <w:r w:rsidR="0039255C"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V</w:t>
                            </w:r>
                            <w:r w:rsidRPr="0039255C">
                              <w:rPr>
                                <w:b/>
                                <w:color w:val="auto"/>
                              </w:rPr>
                              <w:t xml:space="preserve"> этап</w:t>
                            </w:r>
                            <w:r w:rsidRPr="0039255C">
                              <w:rPr>
                                <w:color w:val="auto"/>
                              </w:rPr>
                              <w:t xml:space="preserve"> </w:t>
                            </w:r>
                            <w:r w:rsidR="0039255C">
                              <w:t>Конкурсный отбор заявок краевой комиссией</w:t>
                            </w:r>
                          </w:p>
                          <w:p w:rsidR="00EC033F" w:rsidRDefault="006678E3" w:rsidP="00EC033F">
                            <w:pPr>
                              <w:pStyle w:val="a9"/>
                              <w:rPr>
                                <w:rStyle w:val="a8"/>
                              </w:rPr>
                            </w:pPr>
                            <w:r>
                              <w:t>К</w:t>
                            </w:r>
                            <w:r w:rsidR="0039255C">
                              <w:t>раевая комиссия проводит отбор заявок (проектов) – победителей краевого уровня</w:t>
                            </w:r>
                            <w:r w:rsidR="00D647E4">
                              <w:t xml:space="preserve"> и распределяет субсидии между муниципальными образованиями</w:t>
                            </w:r>
                            <w:r w:rsidR="0039255C">
                              <w:t>.</w:t>
                            </w:r>
                            <w:r w:rsidR="00EC033F" w:rsidRPr="00EC033F">
                              <w:t xml:space="preserve"> </w:t>
                            </w:r>
                          </w:p>
                          <w:p w:rsidR="0039255C" w:rsidRDefault="0039255C" w:rsidP="0039255C">
                            <w:pPr>
                              <w:pStyle w:val="a9"/>
                              <w:rPr>
                                <w:rStyle w:val="a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19pt;margin-top:493.45pt;width:364.5pt;height:66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" filled="f" stroked="f">
                <v:textbox inset="0,0,,0">
                  <w:txbxContent>
                    <w:p w:rsidR="0039255C" w:rsidRDefault="009E6FAE" w:rsidP="0039255C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lang w:val="en-US"/>
                        </w:rPr>
                        <w:t>I</w:t>
                      </w:r>
                      <w:r w:rsidR="0039255C" w:rsidRPr="0039255C">
                        <w:rPr>
                          <w:b/>
                          <w:color w:val="auto"/>
                          <w:lang w:val="en-US"/>
                        </w:rPr>
                        <w:t>V</w:t>
                      </w:r>
                      <w:r w:rsidRPr="0039255C">
                        <w:rPr>
                          <w:b/>
                          <w:color w:val="auto"/>
                        </w:rPr>
                        <w:t xml:space="preserve"> этап</w:t>
                      </w:r>
                      <w:r w:rsidRPr="0039255C">
                        <w:rPr>
                          <w:color w:val="auto"/>
                        </w:rPr>
                        <w:t xml:space="preserve"> </w:t>
                      </w:r>
                      <w:r w:rsidR="0039255C">
                        <w:t>Конкурсный отбор заявок краевой комиссией</w:t>
                      </w:r>
                    </w:p>
                    <w:p w:rsidR="00EC033F" w:rsidRDefault="006678E3" w:rsidP="00EC033F">
                      <w:pPr>
                        <w:pStyle w:val="a9"/>
                        <w:rPr>
                          <w:rStyle w:val="a8"/>
                        </w:rPr>
                      </w:pPr>
                      <w:r>
                        <w:t>К</w:t>
                      </w:r>
                      <w:r w:rsidR="0039255C">
                        <w:t>раевая комиссия проводит отбор заявок (проектов) – победителей краевого уровня</w:t>
                      </w:r>
                      <w:r w:rsidR="00D647E4">
                        <w:t xml:space="preserve"> и распределяет субсидии между муниципальными образованиями</w:t>
                      </w:r>
                      <w:r w:rsidR="0039255C">
                        <w:t>.</w:t>
                      </w:r>
                      <w:r w:rsidR="00EC033F" w:rsidRPr="00EC033F">
                        <w:t xml:space="preserve"> </w:t>
                      </w:r>
                    </w:p>
                    <w:p w:rsidR="0039255C" w:rsidRDefault="0039255C" w:rsidP="0039255C">
                      <w:pPr>
                        <w:pStyle w:val="a9"/>
                        <w:rPr>
                          <w:rStyle w:val="a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37D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1F6C8E" wp14:editId="7A9461EB">
                <wp:simplePos x="0" y="0"/>
                <wp:positionH relativeFrom="page">
                  <wp:posOffset>1323975</wp:posOffset>
                </wp:positionH>
                <wp:positionV relativeFrom="page">
                  <wp:posOffset>6267450</wp:posOffset>
                </wp:positionV>
                <wp:extent cx="1304925" cy="1476375"/>
                <wp:effectExtent l="0" t="0" r="0" b="9525"/>
                <wp:wrapSquare wrapText="bothSides"/>
                <wp:docPr id="10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4AF" w:rsidRDefault="007B4B06" w:rsidP="0029401F">
                            <w:pPr>
                              <w:pStyle w:val="2"/>
                            </w:pPr>
                            <w:r>
                              <w:rPr>
                                <w:color w:val="3682A2"/>
                                <w:sz w:val="22"/>
                                <w:szCs w:val="22"/>
                                <w:lang w:bidi="ru-RU"/>
                              </w:rPr>
                              <w:t>Апрель</w:t>
                            </w:r>
                            <w:r w:rsidR="007604AF" w:rsidRPr="00F54366">
                              <w:t xml:space="preserve"> </w:t>
                            </w:r>
                            <w:r w:rsidR="007604AF" w:rsidRPr="0029401F">
                              <w:rPr>
                                <w:color w:val="3682A2"/>
                                <w:sz w:val="22"/>
                                <w:szCs w:val="22"/>
                                <w:lang w:bidi="ru-RU"/>
                              </w:rPr>
                              <w:t xml:space="preserve">2017 </w:t>
                            </w:r>
                            <w:r w:rsidR="007604AF">
                              <w:rPr>
                                <w:noProof/>
                              </w:rPr>
                              <w:drawing>
                                <wp:inline distT="0" distB="0" distL="0" distR="0" wp14:anchorId="7AC72B48" wp14:editId="45D46397">
                                  <wp:extent cx="923925" cy="923925"/>
                                  <wp:effectExtent l="0" t="0" r="9525" b="9525"/>
                                  <wp:docPr id="82" name="Рисунок 82" descr="http://i3.imageban.ru/out/2012/07/19/58d08f101f2a8f9fcfd4c03ecb9e19e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3.imageban.ru/out/2012/07/19/58d08f101f2a8f9fcfd4c03ecb9e19e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04.25pt;margin-top:493.5pt;width:102.75pt;height:1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" filled="f" stroked="f" strokecolor="#c30">
                <v:textbox>
                  <w:txbxContent>
                    <w:p w:rsidR="007604AF" w:rsidRDefault="007B4B06" w:rsidP="0029401F">
                      <w:pPr>
                        <w:pStyle w:val="2"/>
                      </w:pPr>
                      <w:r>
                        <w:rPr>
                          <w:color w:val="3682A2"/>
                          <w:sz w:val="22"/>
                          <w:szCs w:val="22"/>
                          <w:lang w:bidi="ru-RU"/>
                        </w:rPr>
                        <w:t>Апрель</w:t>
                      </w:r>
                      <w:r w:rsidR="007604AF" w:rsidRPr="00F54366">
                        <w:t xml:space="preserve"> </w:t>
                      </w:r>
                      <w:r w:rsidR="007604AF" w:rsidRPr="0029401F">
                        <w:rPr>
                          <w:color w:val="3682A2"/>
                          <w:sz w:val="22"/>
                          <w:szCs w:val="22"/>
                          <w:lang w:bidi="ru-RU"/>
                        </w:rPr>
                        <w:t xml:space="preserve">2017 </w:t>
                      </w:r>
                      <w:r w:rsidR="007604AF">
                        <w:rPr>
                          <w:noProof/>
                        </w:rPr>
                        <w:drawing>
                          <wp:inline distT="0" distB="0" distL="0" distR="0" wp14:anchorId="7AC72B48" wp14:editId="45D46397">
                            <wp:extent cx="923925" cy="923925"/>
                            <wp:effectExtent l="0" t="0" r="9525" b="9525"/>
                            <wp:docPr id="82" name="Рисунок 82" descr="http://i3.imageban.ru/out/2012/07/19/58d08f101f2a8f9fcfd4c03ecb9e19e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3.imageban.ru/out/2012/07/19/58d08f101f2a8f9fcfd4c03ecb9e19e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E6FAE">
        <w:tab/>
      </w:r>
    </w:p>
    <w:p w:rsidR="00781D99" w:rsidRDefault="00781D99">
      <w:pPr>
        <w:pStyle w:val="a9"/>
      </w:pPr>
    </w:p>
    <w:p w:rsidR="00781D99" w:rsidRPr="00781D99" w:rsidRDefault="00851280" w:rsidP="00781D99">
      <w:r w:rsidRPr="00A0073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D87282" wp14:editId="1CADC6B6">
                <wp:simplePos x="0" y="0"/>
                <wp:positionH relativeFrom="page">
                  <wp:posOffset>2743200</wp:posOffset>
                </wp:positionH>
                <wp:positionV relativeFrom="page">
                  <wp:posOffset>6991350</wp:posOffset>
                </wp:positionV>
                <wp:extent cx="4667250" cy="923925"/>
                <wp:effectExtent l="0" t="0" r="0" b="9525"/>
                <wp:wrapNone/>
                <wp:docPr id="10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732" w:rsidRDefault="00A00732" w:rsidP="00A00732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V</w:t>
                            </w:r>
                            <w:r w:rsidRPr="0039255C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39255C">
                              <w:rPr>
                                <w:b/>
                                <w:color w:val="auto"/>
                              </w:rPr>
                              <w:t>этап</w:t>
                            </w:r>
                            <w:r w:rsidRPr="0039255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A00732">
                              <w:t xml:space="preserve"> </w:t>
                            </w:r>
                            <w:r>
                              <w:t>Заключение</w:t>
                            </w:r>
                            <w:proofErr w:type="gramEnd"/>
                            <w:r>
                              <w:t xml:space="preserve"> соглашения</w:t>
                            </w:r>
                          </w:p>
                          <w:p w:rsidR="00CA368F" w:rsidRPr="001139F0" w:rsidRDefault="006678E3" w:rsidP="00851280">
                            <w:pPr>
                              <w:spacing w:after="120" w:line="260" w:lineRule="atLeast"/>
                              <w:jc w:val="both"/>
                              <w:rPr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Между </w:t>
                            </w:r>
                            <w:r w:rsidR="001566F3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>Министерством территориального развития</w:t>
                            </w:r>
                            <w:r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 и муниципальным образованием заключается</w:t>
                            </w:r>
                            <w:r w:rsidR="001566F3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368F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>Соглашение «</w:t>
                            </w:r>
                            <w:r w:rsidR="00D647E4">
                              <w:rPr>
                                <w:color w:val="auto"/>
                                <w:sz w:val="17"/>
                                <w:szCs w:val="17"/>
                              </w:rPr>
                              <w:t>О</w:t>
                            </w:r>
                            <w:r w:rsidR="00CA368F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 предоставлении субсидии на </w:t>
                            </w:r>
                            <w:proofErr w:type="spellStart"/>
                            <w:r w:rsidR="00CA368F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>софинансирование</w:t>
                            </w:r>
                            <w:proofErr w:type="spellEnd"/>
                            <w:r w:rsidR="00CA368F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A368F" w:rsidRPr="00651A9B">
                              <w:rPr>
                                <w:color w:val="auto"/>
                                <w:sz w:val="17"/>
                                <w:szCs w:val="17"/>
                              </w:rPr>
                              <w:t>проекта</w:t>
                            </w:r>
                            <w:r w:rsidR="00CA368F" w:rsidRPr="001139F0"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 инициативного бюджетирования в Пермском крае</w:t>
                            </w:r>
                            <w:r w:rsidR="00D647E4">
                              <w:rPr>
                                <w:color w:val="auto"/>
                                <w:sz w:val="17"/>
                                <w:szCs w:val="17"/>
                              </w:rPr>
                              <w:t>»</w:t>
                            </w:r>
                            <w:r w:rsidR="00650828">
                              <w:rPr>
                                <w:color w:val="auto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:rsidR="001566F3" w:rsidRDefault="001566F3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in;margin-top:550.5pt;width:367.5pt;height:72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" filled="f" stroked="f">
                <v:textbox inset="0,0,,0">
                  <w:txbxContent>
                    <w:p w:rsidR="00A00732" w:rsidRDefault="00A00732" w:rsidP="00A00732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lang w:val="en-US"/>
                        </w:rPr>
                        <w:t>V</w:t>
                      </w:r>
                      <w:r w:rsidRPr="0039255C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gramStart"/>
                      <w:r w:rsidRPr="0039255C">
                        <w:rPr>
                          <w:b/>
                          <w:color w:val="auto"/>
                        </w:rPr>
                        <w:t>этап</w:t>
                      </w:r>
                      <w:r w:rsidRPr="0039255C">
                        <w:rPr>
                          <w:color w:val="auto"/>
                        </w:rPr>
                        <w:t xml:space="preserve"> </w:t>
                      </w:r>
                      <w:r w:rsidRPr="00A00732">
                        <w:t xml:space="preserve"> </w:t>
                      </w:r>
                      <w:r>
                        <w:t>Заключение</w:t>
                      </w:r>
                      <w:proofErr w:type="gramEnd"/>
                      <w:r>
                        <w:t xml:space="preserve"> соглашения</w:t>
                      </w:r>
                    </w:p>
                    <w:p w:rsidR="00CA368F" w:rsidRPr="001139F0" w:rsidRDefault="006678E3" w:rsidP="00851280">
                      <w:pPr>
                        <w:spacing w:after="120" w:line="260" w:lineRule="atLeast"/>
                        <w:jc w:val="both"/>
                        <w:rPr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color w:val="auto"/>
                          <w:sz w:val="17"/>
                          <w:szCs w:val="17"/>
                        </w:rPr>
                        <w:t xml:space="preserve">Между </w:t>
                      </w:r>
                      <w:r w:rsidR="001566F3" w:rsidRPr="001139F0">
                        <w:rPr>
                          <w:color w:val="auto"/>
                          <w:sz w:val="17"/>
                          <w:szCs w:val="17"/>
                        </w:rPr>
                        <w:t>Министерством территориального развития</w:t>
                      </w:r>
                      <w:r>
                        <w:rPr>
                          <w:color w:val="auto"/>
                          <w:sz w:val="17"/>
                          <w:szCs w:val="17"/>
                        </w:rPr>
                        <w:t xml:space="preserve"> и муниципальным образованием заключается</w:t>
                      </w:r>
                      <w:r w:rsidR="001566F3" w:rsidRPr="001139F0">
                        <w:rPr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CA368F" w:rsidRPr="001139F0">
                        <w:rPr>
                          <w:color w:val="auto"/>
                          <w:sz w:val="17"/>
                          <w:szCs w:val="17"/>
                        </w:rPr>
                        <w:t>Соглашение «</w:t>
                      </w:r>
                      <w:r w:rsidR="00D647E4">
                        <w:rPr>
                          <w:color w:val="auto"/>
                          <w:sz w:val="17"/>
                          <w:szCs w:val="17"/>
                        </w:rPr>
                        <w:t>О</w:t>
                      </w:r>
                      <w:r w:rsidR="00CA368F" w:rsidRPr="001139F0">
                        <w:rPr>
                          <w:color w:val="auto"/>
                          <w:sz w:val="17"/>
                          <w:szCs w:val="17"/>
                        </w:rPr>
                        <w:t xml:space="preserve"> предоставлении субсидии на </w:t>
                      </w:r>
                      <w:proofErr w:type="spellStart"/>
                      <w:r w:rsidR="00CA368F" w:rsidRPr="001139F0">
                        <w:rPr>
                          <w:color w:val="auto"/>
                          <w:sz w:val="17"/>
                          <w:szCs w:val="17"/>
                        </w:rPr>
                        <w:t>софинансирование</w:t>
                      </w:r>
                      <w:proofErr w:type="spellEnd"/>
                      <w:r w:rsidR="00CA368F" w:rsidRPr="001139F0">
                        <w:rPr>
                          <w:color w:val="auto"/>
                          <w:sz w:val="17"/>
                          <w:szCs w:val="17"/>
                        </w:rPr>
                        <w:t xml:space="preserve"> </w:t>
                      </w:r>
                      <w:r w:rsidR="00CA368F" w:rsidRPr="00651A9B">
                        <w:rPr>
                          <w:color w:val="auto"/>
                          <w:sz w:val="17"/>
                          <w:szCs w:val="17"/>
                        </w:rPr>
                        <w:t>проекта</w:t>
                      </w:r>
                      <w:r w:rsidR="00CA368F" w:rsidRPr="001139F0">
                        <w:rPr>
                          <w:color w:val="auto"/>
                          <w:sz w:val="17"/>
                          <w:szCs w:val="17"/>
                        </w:rPr>
                        <w:t xml:space="preserve"> инициативного бюджетирования в Пермском крае</w:t>
                      </w:r>
                      <w:r w:rsidR="00D647E4">
                        <w:rPr>
                          <w:color w:val="auto"/>
                          <w:sz w:val="17"/>
                          <w:szCs w:val="17"/>
                        </w:rPr>
                        <w:t>»</w:t>
                      </w:r>
                      <w:r w:rsidR="00650828">
                        <w:rPr>
                          <w:color w:val="auto"/>
                          <w:sz w:val="17"/>
                          <w:szCs w:val="17"/>
                        </w:rPr>
                        <w:t xml:space="preserve">. </w:t>
                      </w:r>
                    </w:p>
                    <w:p w:rsidR="001566F3" w:rsidRDefault="001566F3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2EC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EDE545" wp14:editId="4B814F9F">
                <wp:simplePos x="0" y="0"/>
                <wp:positionH relativeFrom="page">
                  <wp:posOffset>247015</wp:posOffset>
                </wp:positionH>
                <wp:positionV relativeFrom="page">
                  <wp:posOffset>7038975</wp:posOffset>
                </wp:positionV>
                <wp:extent cx="1781175" cy="1133475"/>
                <wp:effectExtent l="0" t="0" r="0" b="9525"/>
                <wp:wrapSquare wrapText="bothSides"/>
                <wp:docPr id="8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7DB" w:rsidRDefault="005537DB" w:rsidP="005537DB">
                            <w:pPr>
                              <w:pStyle w:val="ab"/>
                            </w:pPr>
                            <w:r w:rsidRPr="00F54366">
                              <w:rPr>
                                <w:b/>
                              </w:rPr>
                              <w:t>Май 2017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CF49BCC" wp14:editId="2F09C9A3">
                                  <wp:extent cx="965200" cy="723900"/>
                                  <wp:effectExtent l="0" t="0" r="6350" b="0"/>
                                  <wp:docPr id="144" name="Рисунок 144" descr="http://www.schekino.ru/city/econom/invest-politika/files/investors/step_f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chekino.ru/city/econom/invest-politika/files/investors/step_f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966" cy="72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37DB" w:rsidRDefault="005537DB" w:rsidP="005537DB">
                            <w:pPr>
                              <w:pStyle w:val="a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9.45pt;margin-top:554.25pt;width:140.25pt;height:89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" filled="f" stroked="f" strokecolor="#c30">
                <v:textbox>
                  <w:txbxContent>
                    <w:p w:rsidR="005537DB" w:rsidRDefault="005537DB" w:rsidP="005537DB">
                      <w:pPr>
                        <w:pStyle w:val="ab"/>
                      </w:pPr>
                      <w:r w:rsidRPr="00F54366">
                        <w:rPr>
                          <w:b/>
                        </w:rPr>
                        <w:t>Май 2017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CF49BCC" wp14:editId="2F09C9A3">
                            <wp:extent cx="965200" cy="723900"/>
                            <wp:effectExtent l="0" t="0" r="6350" b="0"/>
                            <wp:docPr id="144" name="Рисунок 144" descr="http://www.schekino.ru/city/econom/invest-politika/files/investors/step_f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chekino.ru/city/econom/invest-politika/files/investors/step_f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966" cy="72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37DB" w:rsidRDefault="005537DB" w:rsidP="005537DB">
                      <w:pPr>
                        <w:pStyle w:val="ab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81D99" w:rsidRPr="00781D99" w:rsidRDefault="00781D99" w:rsidP="00781D99"/>
    <w:p w:rsidR="00781D99" w:rsidRPr="00781D99" w:rsidRDefault="00781D99" w:rsidP="00781D99"/>
    <w:p w:rsidR="00781D99" w:rsidRPr="00781D99" w:rsidRDefault="00781D99" w:rsidP="00781D99"/>
    <w:p w:rsidR="00781D99" w:rsidRPr="00781D99" w:rsidRDefault="00781D99" w:rsidP="00781D99"/>
    <w:p w:rsidR="00781D99" w:rsidRPr="00781D99" w:rsidRDefault="00803D08" w:rsidP="00781D99">
      <w:r w:rsidRPr="00DA215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132C42" wp14:editId="6195AEB9">
                <wp:simplePos x="0" y="0"/>
                <wp:positionH relativeFrom="page">
                  <wp:posOffset>2743200</wp:posOffset>
                </wp:positionH>
                <wp:positionV relativeFrom="page">
                  <wp:posOffset>8010525</wp:posOffset>
                </wp:positionV>
                <wp:extent cx="4657725" cy="752475"/>
                <wp:effectExtent l="0" t="0" r="0" b="9525"/>
                <wp:wrapNone/>
                <wp:docPr id="11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157" w:rsidRDefault="00DA2157" w:rsidP="00DA2157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V</w:t>
                            </w:r>
                            <w:r w:rsidR="0024227A">
                              <w:rPr>
                                <w:b/>
                                <w:color w:val="auto"/>
                                <w:lang w:val="en-US"/>
                              </w:rPr>
                              <w:t>I</w:t>
                            </w:r>
                            <w:r w:rsidRPr="0039255C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39255C">
                              <w:rPr>
                                <w:b/>
                                <w:color w:val="auto"/>
                              </w:rPr>
                              <w:t>этап</w:t>
                            </w:r>
                            <w:r w:rsidRPr="0039255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A00732">
                              <w:t xml:space="preserve"> </w:t>
                            </w:r>
                            <w:r w:rsidR="004C4498">
                              <w:t>Сбор</w:t>
                            </w:r>
                            <w:proofErr w:type="gramEnd"/>
                            <w:r w:rsidR="004C4498">
                              <w:t xml:space="preserve"> средств</w:t>
                            </w:r>
                          </w:p>
                          <w:p w:rsidR="00DA2157" w:rsidRPr="00651A9B" w:rsidRDefault="00F42A9D" w:rsidP="00DA2157">
                            <w:pPr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Органы местного самоуправления проводят конкурсный отбор подрядчиков на выполнение работ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/оказание услуг в соответствии с Федеральным законом № 44-ФЗ.</w:t>
                            </w:r>
                          </w:p>
                          <w:p w:rsidR="002A3863" w:rsidRDefault="002A3863"/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in;margin-top:630.75pt;width:366.75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" filled="f" stroked="f">
                <v:textbox inset="0,0,,0">
                  <w:txbxContent>
                    <w:p w:rsidR="00DA2157" w:rsidRDefault="00DA2157" w:rsidP="00DA2157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lang w:val="en-US"/>
                        </w:rPr>
                        <w:t>V</w:t>
                      </w:r>
                      <w:r w:rsidR="0024227A">
                        <w:rPr>
                          <w:b/>
                          <w:color w:val="auto"/>
                          <w:lang w:val="en-US"/>
                        </w:rPr>
                        <w:t>I</w:t>
                      </w:r>
                      <w:r w:rsidRPr="0039255C">
                        <w:rPr>
                          <w:b/>
                          <w:color w:val="auto"/>
                        </w:rPr>
                        <w:t xml:space="preserve"> </w:t>
                      </w:r>
                      <w:proofErr w:type="gramStart"/>
                      <w:r w:rsidRPr="0039255C">
                        <w:rPr>
                          <w:b/>
                          <w:color w:val="auto"/>
                        </w:rPr>
                        <w:t>этап</w:t>
                      </w:r>
                      <w:r w:rsidRPr="0039255C">
                        <w:rPr>
                          <w:color w:val="auto"/>
                        </w:rPr>
                        <w:t xml:space="preserve"> </w:t>
                      </w:r>
                      <w:r w:rsidRPr="00A00732">
                        <w:t xml:space="preserve"> </w:t>
                      </w:r>
                      <w:r w:rsidR="004C4498">
                        <w:t>Сбор</w:t>
                      </w:r>
                      <w:proofErr w:type="gramEnd"/>
                      <w:r w:rsidR="004C4498">
                        <w:t xml:space="preserve"> средств</w:t>
                      </w:r>
                    </w:p>
                    <w:p w:rsidR="00DA2157" w:rsidRPr="00651A9B" w:rsidRDefault="00F42A9D" w:rsidP="00DA2157">
                      <w:pPr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Органы местного самоуправления проводят конкурсный отбор подрядчиков на выполнение работ</w:t>
                      </w:r>
                      <w:bookmarkStart w:id="1" w:name="_GoBack"/>
                      <w:bookmarkEnd w:id="1"/>
                      <w:r>
                        <w:rPr>
                          <w:color w:val="auto"/>
                          <w:sz w:val="16"/>
                          <w:szCs w:val="16"/>
                        </w:rPr>
                        <w:t>/оказание услуг в соответствии с Федеральным законом № 44-ФЗ.</w:t>
                      </w:r>
                    </w:p>
                    <w:p w:rsidR="002A3863" w:rsidRDefault="002A3863"/>
                  </w:txbxContent>
                </v:textbox>
                <w10:wrap anchorx="page" anchory="page"/>
              </v:shape>
            </w:pict>
          </mc:Fallback>
        </mc:AlternateContent>
      </w:r>
    </w:p>
    <w:p w:rsidR="00781D99" w:rsidRPr="00781D99" w:rsidRDefault="00781D99" w:rsidP="00781D99"/>
    <w:p w:rsidR="00781D99" w:rsidRPr="00781D99" w:rsidRDefault="005537DB" w:rsidP="00781D9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82EDA3" wp14:editId="6BE37674">
                <wp:simplePos x="0" y="0"/>
                <wp:positionH relativeFrom="page">
                  <wp:posOffset>1400175</wp:posOffset>
                </wp:positionH>
                <wp:positionV relativeFrom="page">
                  <wp:posOffset>8077200</wp:posOffset>
                </wp:positionV>
                <wp:extent cx="1581150" cy="1285875"/>
                <wp:effectExtent l="0" t="0" r="0" b="9525"/>
                <wp:wrapSquare wrapText="bothSides"/>
                <wp:docPr id="13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01F" w:rsidRDefault="0029401F" w:rsidP="0029401F">
                            <w:pPr>
                              <w:pStyle w:val="ab"/>
                            </w:pPr>
                            <w:r w:rsidRPr="00F54366">
                              <w:rPr>
                                <w:b/>
                              </w:rPr>
                              <w:t>Май</w:t>
                            </w:r>
                            <w:r w:rsidR="007B4B06">
                              <w:rPr>
                                <w:b/>
                              </w:rPr>
                              <w:t>-Июнь</w:t>
                            </w:r>
                            <w:r w:rsidRPr="00F54366">
                              <w:rPr>
                                <w:b/>
                              </w:rPr>
                              <w:t xml:space="preserve"> 2017</w:t>
                            </w:r>
                            <w:r>
                              <w:t xml:space="preserve"> </w:t>
                            </w:r>
                          </w:p>
                          <w:p w:rsidR="0029401F" w:rsidRDefault="0029401F" w:rsidP="0029401F">
                            <w:pPr>
                              <w:pStyle w:val="ab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12281D0" wp14:editId="23DAAFD4">
                                  <wp:extent cx="1218641" cy="828675"/>
                                  <wp:effectExtent l="0" t="0" r="635" b="0"/>
                                  <wp:docPr id="139" name="Рисунок 139" descr="http://inpromen.ru/news/2015/images/associacia-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promen.ru/news/2015/images/associacia-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984" cy="83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10.25pt;margin-top:636pt;width:124.5pt;height:101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" filled="f" stroked="f" strokecolor="#c30">
                <v:textbox>
                  <w:txbxContent>
                    <w:p w:rsidR="0029401F" w:rsidRDefault="0029401F" w:rsidP="0029401F">
                      <w:pPr>
                        <w:pStyle w:val="ab"/>
                      </w:pPr>
                      <w:r w:rsidRPr="00F54366">
                        <w:rPr>
                          <w:b/>
                        </w:rPr>
                        <w:t>Май</w:t>
                      </w:r>
                      <w:r w:rsidR="007B4B06">
                        <w:rPr>
                          <w:b/>
                        </w:rPr>
                        <w:t>-Июнь</w:t>
                      </w:r>
                      <w:r w:rsidRPr="00F54366">
                        <w:rPr>
                          <w:b/>
                        </w:rPr>
                        <w:t xml:space="preserve"> 2017</w:t>
                      </w:r>
                      <w:r>
                        <w:t xml:space="preserve"> </w:t>
                      </w:r>
                    </w:p>
                    <w:p w:rsidR="0029401F" w:rsidRDefault="0029401F" w:rsidP="0029401F">
                      <w:pPr>
                        <w:pStyle w:val="ab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12281D0" wp14:editId="23DAAFD4">
                            <wp:extent cx="1218641" cy="828675"/>
                            <wp:effectExtent l="0" t="0" r="635" b="0"/>
                            <wp:docPr id="139" name="Рисунок 139" descr="http://inpromen.ru/news/2015/images/associacia-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promen.ru/news/2015/images/associacia-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984" cy="833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81D99" w:rsidRPr="00781D99" w:rsidRDefault="00781D99" w:rsidP="00781D99"/>
    <w:p w:rsidR="00781D99" w:rsidRPr="00781D99" w:rsidRDefault="00781D99" w:rsidP="00781D99"/>
    <w:p w:rsidR="00781D99" w:rsidRPr="00781D99" w:rsidRDefault="00781D99" w:rsidP="00781D99"/>
    <w:p w:rsidR="008A0591" w:rsidRDefault="002F3576" w:rsidP="00E5083A">
      <w:r w:rsidRPr="00140636">
        <w:rPr>
          <w:rStyle w:val="ae"/>
          <w:noProof/>
        </w:rPr>
        <w:drawing>
          <wp:inline distT="0" distB="0" distL="0" distR="0" wp14:anchorId="3BCA800C" wp14:editId="629F2B4B">
            <wp:extent cx="1000125" cy="1000125"/>
            <wp:effectExtent l="0" t="0" r="9525" b="9525"/>
            <wp:docPr id="151" name="Рисунок 151" descr="http://profcoma.net/wp-content/uploads/2015/02/-%D1%88%D0%B0%D1%80%D1%8B-e142417529328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fcoma.net/wp-content/uploads/2015/02/-%D1%88%D0%B0%D1%80%D1%8B-e1424175293287-1024x1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15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17C7FB" wp14:editId="4E5FEBD5">
                <wp:simplePos x="0" y="0"/>
                <wp:positionH relativeFrom="page">
                  <wp:posOffset>4076700</wp:posOffset>
                </wp:positionH>
                <wp:positionV relativeFrom="page">
                  <wp:posOffset>8991600</wp:posOffset>
                </wp:positionV>
                <wp:extent cx="3743325" cy="685800"/>
                <wp:effectExtent l="0" t="0" r="0" b="0"/>
                <wp:wrapNone/>
                <wp:docPr id="11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D48" w:rsidRDefault="00721A23" w:rsidP="00721A23">
                            <w:pPr>
                              <w:pStyle w:val="ab"/>
                            </w:pPr>
                            <w:r w:rsidRPr="0039255C">
                              <w:rPr>
                                <w:b/>
                                <w:color w:val="auto"/>
                                <w:lang w:val="en-US"/>
                              </w:rPr>
                              <w:t>V</w:t>
                            </w:r>
                            <w:r w:rsidR="0024227A">
                              <w:rPr>
                                <w:b/>
                                <w:color w:val="auto"/>
                                <w:lang w:val="en-US"/>
                              </w:rPr>
                              <w:t>II</w:t>
                            </w:r>
                            <w:r w:rsidRPr="0039255C">
                              <w:rPr>
                                <w:b/>
                                <w:color w:val="auto"/>
                              </w:rPr>
                              <w:t xml:space="preserve"> этап</w:t>
                            </w:r>
                            <w:r w:rsidRPr="0039255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A00732">
                              <w:t xml:space="preserve"> </w:t>
                            </w:r>
                            <w:r w:rsidR="00387D48">
                              <w:t xml:space="preserve"> </w:t>
                            </w:r>
                            <w:r w:rsidR="00140636">
                              <w:t>Предоставление субсидии</w:t>
                            </w:r>
                            <w:r w:rsidR="00B728F0">
                              <w:t xml:space="preserve"> </w:t>
                            </w:r>
                          </w:p>
                          <w:p w:rsidR="00721A23" w:rsidRPr="00140636" w:rsidRDefault="00140636" w:rsidP="00721A23">
                            <w:pPr>
                              <w:pStyle w:val="ab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40636">
                              <w:rPr>
                                <w:b/>
                                <w:color w:val="auto"/>
                                <w:lang w:val="en-US"/>
                              </w:rPr>
                              <w:t>VIII</w:t>
                            </w:r>
                            <w:r w:rsidRPr="00140636">
                              <w:rPr>
                                <w:b/>
                                <w:color w:val="auto"/>
                              </w:rPr>
                              <w:t xml:space="preserve"> этап</w:t>
                            </w:r>
                            <w:r w:rsidRPr="00140636">
                              <w:rPr>
                                <w:color w:val="auto"/>
                              </w:rPr>
                              <w:t xml:space="preserve">  </w:t>
                            </w:r>
                            <w:r w:rsidR="00721A23">
                              <w:t>Реализация</w:t>
                            </w:r>
                            <w:r w:rsidR="00387D48">
                              <w:t xml:space="preserve"> </w:t>
                            </w:r>
                            <w:r w:rsidR="00721A23">
                              <w:t xml:space="preserve"> проект</w:t>
                            </w:r>
                            <w:r>
                              <w:t>а</w:t>
                            </w:r>
                            <w:r w:rsidR="000F22B0">
                              <w:t xml:space="preserve"> </w:t>
                            </w:r>
                            <w:r w:rsidR="000F22B0" w:rsidRPr="00140636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="000F22B0"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max</w:t>
                            </w:r>
                            <w:r w:rsidR="000F22B0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срок</w:t>
                            </w:r>
                            <w:r w:rsidR="000F22B0" w:rsidRPr="00140636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12 месяцев)</w:t>
                            </w:r>
                            <w:r>
                              <w:t xml:space="preserve">. Торжественное открытие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21pt;margin-top:708pt;width:294.7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" filled="f" stroked="f">
                <v:textbox inset="0,0,,0">
                  <w:txbxContent>
                    <w:p w:rsidR="00387D48" w:rsidRDefault="00721A23" w:rsidP="00721A23">
                      <w:pPr>
                        <w:pStyle w:val="ab"/>
                      </w:pPr>
                      <w:r w:rsidRPr="0039255C">
                        <w:rPr>
                          <w:b/>
                          <w:color w:val="auto"/>
                          <w:lang w:val="en-US"/>
                        </w:rPr>
                        <w:t>V</w:t>
                      </w:r>
                      <w:r w:rsidR="0024227A">
                        <w:rPr>
                          <w:b/>
                          <w:color w:val="auto"/>
                          <w:lang w:val="en-US"/>
                        </w:rPr>
                        <w:t>II</w:t>
                      </w:r>
                      <w:r w:rsidRPr="0039255C">
                        <w:rPr>
                          <w:b/>
                          <w:color w:val="auto"/>
                        </w:rPr>
                        <w:t xml:space="preserve"> этап</w:t>
                      </w:r>
                      <w:r w:rsidRPr="0039255C">
                        <w:rPr>
                          <w:color w:val="auto"/>
                        </w:rPr>
                        <w:t xml:space="preserve"> </w:t>
                      </w:r>
                      <w:r w:rsidRPr="00A00732">
                        <w:t xml:space="preserve"> </w:t>
                      </w:r>
                      <w:r w:rsidR="00387D48">
                        <w:t xml:space="preserve"> </w:t>
                      </w:r>
                      <w:r w:rsidR="00140636">
                        <w:t>Предоставление субсидии</w:t>
                      </w:r>
                      <w:r w:rsidR="00B728F0">
                        <w:t xml:space="preserve"> </w:t>
                      </w:r>
                    </w:p>
                    <w:p w:rsidR="00721A23" w:rsidRPr="00140636" w:rsidRDefault="00140636" w:rsidP="00721A23">
                      <w:pPr>
                        <w:pStyle w:val="ab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140636">
                        <w:rPr>
                          <w:b/>
                          <w:color w:val="auto"/>
                          <w:lang w:val="en-US"/>
                        </w:rPr>
                        <w:t>VIII</w:t>
                      </w:r>
                      <w:r w:rsidRPr="00140636">
                        <w:rPr>
                          <w:b/>
                          <w:color w:val="auto"/>
                        </w:rPr>
                        <w:t xml:space="preserve"> этап</w:t>
                      </w:r>
                      <w:r w:rsidRPr="00140636">
                        <w:rPr>
                          <w:color w:val="auto"/>
                        </w:rPr>
                        <w:t xml:space="preserve">  </w:t>
                      </w:r>
                      <w:r w:rsidR="00721A23">
                        <w:t>Реализация</w:t>
                      </w:r>
                      <w:r w:rsidR="00387D48">
                        <w:t xml:space="preserve"> </w:t>
                      </w:r>
                      <w:r w:rsidR="00721A23">
                        <w:t xml:space="preserve"> проект</w:t>
                      </w:r>
                      <w:r>
                        <w:t>а</w:t>
                      </w:r>
                      <w:r w:rsidR="000F22B0">
                        <w:t xml:space="preserve"> </w:t>
                      </w:r>
                      <w:r w:rsidR="000F22B0" w:rsidRPr="00140636">
                        <w:rPr>
                          <w:b/>
                          <w:color w:val="auto"/>
                          <w:sz w:val="20"/>
                          <w:szCs w:val="20"/>
                        </w:rPr>
                        <w:t>(</w:t>
                      </w:r>
                      <w:r w:rsidR="000F22B0">
                        <w:rPr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max</w:t>
                      </w:r>
                      <w:r w:rsidR="000F22B0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срок</w:t>
                      </w:r>
                      <w:r w:rsidR="000F22B0" w:rsidRPr="00140636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12 месяцев)</w:t>
                      </w:r>
                      <w:r>
                        <w:t xml:space="preserve">. Торжественное открытие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D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FCE149" wp14:editId="2A5B8962">
                <wp:simplePos x="0" y="0"/>
                <wp:positionH relativeFrom="page">
                  <wp:posOffset>1475740</wp:posOffset>
                </wp:positionH>
                <wp:positionV relativeFrom="page">
                  <wp:posOffset>9153525</wp:posOffset>
                </wp:positionV>
                <wp:extent cx="942975" cy="1123950"/>
                <wp:effectExtent l="0" t="0" r="0" b="0"/>
                <wp:wrapSquare wrapText="bothSides"/>
                <wp:docPr id="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DBE" w:rsidRDefault="00A11DBE" w:rsidP="00A11DBE">
                            <w:pPr>
                              <w:pStyle w:val="a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16.2pt;margin-top:720.75pt;width:74.25pt;height:88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" filled="f" stroked="f" strokecolor="#c30">
                <v:textbox>
                  <w:txbxContent>
                    <w:p w:rsidR="00A11DBE" w:rsidRDefault="00A11DBE" w:rsidP="00A11DBE">
                      <w:pPr>
                        <w:pStyle w:val="ab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728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B2429B" wp14:editId="15B1EB29">
                <wp:simplePos x="0" y="0"/>
                <wp:positionH relativeFrom="page">
                  <wp:posOffset>85090</wp:posOffset>
                </wp:positionH>
                <wp:positionV relativeFrom="page">
                  <wp:posOffset>9077325</wp:posOffset>
                </wp:positionV>
                <wp:extent cx="1057275" cy="1314450"/>
                <wp:effectExtent l="0" t="0" r="0" b="0"/>
                <wp:wrapSquare wrapText="bothSides"/>
                <wp:docPr id="11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A23" w:rsidRDefault="00721A23" w:rsidP="00721A23">
                            <w:pPr>
                              <w:pStyle w:val="ab"/>
                            </w:pPr>
                            <w:r>
                              <w:rPr>
                                <w:b/>
                              </w:rPr>
                              <w:t>Июнь</w:t>
                            </w:r>
                            <w:r w:rsidRPr="00F54366">
                              <w:rPr>
                                <w:b/>
                              </w:rPr>
                              <w:t xml:space="preserve"> 2017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E330273" wp14:editId="75F1D096">
                                  <wp:extent cx="847528" cy="818712"/>
                                  <wp:effectExtent l="0" t="0" r="0" b="635"/>
                                  <wp:docPr id="150" name="Рисунок 150" descr="https://t1.ftcdn.net/jpg/00/43/91/70/500_F_43917026_C4QDVnsw8QgNKajofv8j2z2ohjbt8Sl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1.ftcdn.net/jpg/00/43/91/70/500_F_43917026_C4QDVnsw8QgNKajofv8j2z2ohjbt8Sl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3" cy="81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1A23" w:rsidRDefault="00721A23" w:rsidP="00721A23">
                            <w:pPr>
                              <w:pStyle w:val="a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.7pt;margin-top:714.75pt;width:83.25pt;height:103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" filled="f" stroked="f" strokecolor="#c30">
                <v:textbox>
                  <w:txbxContent>
                    <w:p w:rsidR="00721A23" w:rsidRDefault="00721A23" w:rsidP="00721A23">
                      <w:pPr>
                        <w:pStyle w:val="ab"/>
                      </w:pPr>
                      <w:r>
                        <w:rPr>
                          <w:b/>
                        </w:rPr>
                        <w:t>Июнь</w:t>
                      </w:r>
                      <w:r w:rsidRPr="00F54366">
                        <w:rPr>
                          <w:b/>
                        </w:rPr>
                        <w:t xml:space="preserve"> 2017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E330273" wp14:editId="75F1D096">
                            <wp:extent cx="847528" cy="818712"/>
                            <wp:effectExtent l="0" t="0" r="0" b="635"/>
                            <wp:docPr id="150" name="Рисунок 150" descr="https://t1.ftcdn.net/jpg/00/43/91/70/500_F_43917026_C4QDVnsw8QgNKajofv8j2z2ohjbt8Sl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1.ftcdn.net/jpg/00/43/91/70/500_F_43917026_C4QDVnsw8QgNKajofv8j2z2ohjbt8Sl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363" cy="819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1A23" w:rsidRDefault="00721A23" w:rsidP="00721A23">
                      <w:pPr>
                        <w:pStyle w:val="ab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4063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9735DF" wp14:editId="74FA8BC4">
                <wp:simplePos x="0" y="0"/>
                <wp:positionH relativeFrom="page">
                  <wp:posOffset>1990090</wp:posOffset>
                </wp:positionH>
                <wp:positionV relativeFrom="page">
                  <wp:posOffset>9163050</wp:posOffset>
                </wp:positionV>
                <wp:extent cx="1057275" cy="1314450"/>
                <wp:effectExtent l="0" t="0" r="0" b="0"/>
                <wp:wrapSquare wrapText="bothSides"/>
                <wp:docPr id="15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36" w:rsidRDefault="00754FF9" w:rsidP="00140636">
                            <w:pPr>
                              <w:pStyle w:val="ab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5BA5D16" wp14:editId="5991CBB0">
                                  <wp:extent cx="677434" cy="828675"/>
                                  <wp:effectExtent l="0" t="0" r="8890" b="0"/>
                                  <wp:docPr id="7" name="Рисунок 7" descr="http://static4.depositphotos.com/1000765/369/i/950/depositphotos_3694702-3d-small---opening-ceremo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tatic4.depositphotos.com/1000765/369/i/950/depositphotos_3694702-3d-small---opening-ceremo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77434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56.7pt;margin-top:721.5pt;width:83.25pt;height:103.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" filled="f" stroked="f" strokecolor="#c30">
                <v:textbox>
                  <w:txbxContent>
                    <w:p w:rsidR="00140636" w:rsidRDefault="00754FF9" w:rsidP="00140636">
                      <w:pPr>
                        <w:pStyle w:val="ab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5BA5D16" wp14:editId="5991CBB0">
                            <wp:extent cx="677434" cy="828675"/>
                            <wp:effectExtent l="0" t="0" r="8890" b="0"/>
                            <wp:docPr id="7" name="Рисунок 7" descr="http://static4.depositphotos.com/1000765/369/i/950/depositphotos_3694702-3d-small---opening-ceremo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tatic4.depositphotos.com/1000765/369/i/950/depositphotos_3694702-3d-small---opening-ceremo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77434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0E3A6" wp14:editId="4ABA447A">
                <wp:simplePos x="0" y="0"/>
                <wp:positionH relativeFrom="page">
                  <wp:posOffset>685800</wp:posOffset>
                </wp:positionH>
                <wp:positionV relativeFrom="page">
                  <wp:posOffset>5845175</wp:posOffset>
                </wp:positionV>
                <wp:extent cx="1706880" cy="1633220"/>
                <wp:effectExtent l="0" t="0" r="0" b="0"/>
                <wp:wrapNone/>
                <wp:docPr id="3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63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1" type="#_x0000_t202" style="position:absolute;margin-left:54pt;margin-top:460.25pt;width:134.4pt;height:128.6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" filled="f" stroked="f" strokecolor="#663">
                <v:textbox style="mso-fit-shape-to-text:t">
                  <w:txbxContent>
                    <w:p w:rsidR="008A0591" w:rsidRDefault="008A059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E1C8BF" wp14:editId="7EDF2BB6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2" type="#_x0000_t202" style="position:absolute;margin-left:200pt;margin-top:97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B/sw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Wsfgf7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9CEDA3" wp14:editId="69555E4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3" type="#_x0000_t202" style="position:absolute;margin-left:201pt;margin-top:351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wX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BRtjwX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0DCDDD" wp14:editId="2B9F607E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4" type="#_x0000_t202" style="position:absolute;margin-left:201pt;margin-top:604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458702" wp14:editId="32592B46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3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5" type="#_x0000_t202" style="position:absolute;margin-left:43pt;margin-top:98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dCsw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HKKF0KzAgAAvAUAAA4A&#10;AAAAAAAAAAAAAAAALgIAAGRycy9lMm9Eb2MueG1sUEsBAi0AFAAGAAgAAAAhANK3e7HcAAAACgEA&#10;AA8AAAAAAAAAAAAAAAAADQUAAGRycy9kb3ducmV2LnhtbFBLBQYAAAAABAAEAPMAAAAWBgAAAAA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DDE437" wp14:editId="5888C5E8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3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6" type="#_x0000_t202" style="position:absolute;margin-left:43.2pt;margin-top:451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CWK9/C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D2A67" wp14:editId="03F07216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7" type="#_x0000_t202" style="position:absolute;margin-left:200pt;margin-top:82.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J0sQ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lAFSdL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5601A" wp14:editId="7854A26E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8" type="#_x0000_t202" style="position:absolute;margin-left:198.2pt;margin-top:319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u3sg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D5ldu3sgIAALw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83FC2" wp14:editId="25E2E19A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9" type="#_x0000_t202" style="position:absolute;margin-left:199pt;margin-top:546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5888C" wp14:editId="65840DC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0" type="#_x0000_t202" style="position:absolute;margin-left:43pt;margin-top:9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JxsgIAALw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z7hScb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01A9" wp14:editId="4BD66CD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1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1" type="#_x0000_t202" style="position:absolute;margin-left:42.2pt;margin-top:436.8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Njsg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O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tkovF1AU7UT2A&#10;fqUAhYEWYQSC0Qj5HaMBxkmG1bcDkRSj9j2HHjCzZzLkZOwmg/ASXDOsMXLmRrsZdegl2zeA7LqM&#10;ixvok5pZFZuGclEABbOAEWHJPI4zM4P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LTOY2OyAgAAvA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1B2429" wp14:editId="38473CD8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2" type="#_x0000_t202" style="position:absolute;margin-left:200pt;margin-top:22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ID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O15ggOyAgAAvA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5FF5D" wp14:editId="3B5264E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3" type="#_x0000_t202" style="position:absolute;margin-left:201pt;margin-top:213.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bUsg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bMpbU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0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5F51E" wp14:editId="10C95BC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4" type="#_x0000_t202" style="position:absolute;margin-left:202pt;margin-top:362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RK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D75FRKsgIAALw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8A0591" w:rsidRDefault="008A0591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A0591" w:rsidSect="008A0591">
      <w:footerReference w:type="even" r:id="rId48"/>
      <w:headerReference w:type="first" r:id="rId49"/>
      <w:footerReference w:type="first" r:id="rId50"/>
      <w:pgSz w:w="11907" w:h="16839"/>
      <w:pgMar w:top="1440" w:right="1800" w:bottom="72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D9" w:rsidRDefault="008C1AD9">
      <w:r>
        <w:separator/>
      </w:r>
    </w:p>
  </w:endnote>
  <w:endnote w:type="continuationSeparator" w:id="0">
    <w:p w:rsidR="008C1AD9" w:rsidRDefault="008C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DFB" w:rsidRDefault="00E63DFB">
    <w:pPr>
      <w:pStyle w:val="a6"/>
      <w:rPr>
        <w:color w:val="000000" w:themeColor="text1"/>
      </w:rPr>
    </w:pPr>
    <w:r>
      <w:rPr>
        <w:rFonts w:ascii="Times New Roman" w:hAnsi="Times New Roman" w:cs="Times New Roman"/>
        <w:noProof/>
        <w:color w:val="auto"/>
        <w:sz w:val="20"/>
        <w:szCs w:val="20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10039350</wp:posOffset>
          </wp:positionV>
          <wp:extent cx="6156000" cy="358614"/>
          <wp:effectExtent l="0" t="0" r="0" b="3810"/>
          <wp:wrapSquare wrapText="bothSides"/>
          <wp:docPr id="10" name="Рисунок 5" descr="gradi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radi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572"/>
                  <a:stretch>
                    <a:fillRect/>
                  </a:stretch>
                </pic:blipFill>
                <pic:spPr bwMode="auto">
                  <a:xfrm>
                    <a:off x="0" y="0"/>
                    <a:ext cx="6156000" cy="35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1415" w:rsidRPr="00091415" w:rsidRDefault="00E63DFB">
    <w:pPr>
      <w:pStyle w:val="a6"/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DFB" w:rsidRDefault="00E63DF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68399F" wp14:editId="3177703D">
              <wp:simplePos x="0" y="0"/>
              <wp:positionH relativeFrom="page">
                <wp:posOffset>-28574</wp:posOffset>
              </wp:positionH>
              <wp:positionV relativeFrom="page">
                <wp:posOffset>10210800</wp:posOffset>
              </wp:positionV>
              <wp:extent cx="8667750" cy="4762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9F0" w:rsidRPr="00781D99" w:rsidRDefault="001139F0" w:rsidP="001139F0">
                          <w:pPr>
                            <w:pStyle w:val="PageTitleLeft"/>
                            <w:rPr>
                              <w:b w:val="0"/>
                              <w:caps w:val="0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9F0">
                            <w:rPr>
                              <w:color w:val="auto"/>
                              <w:sz w:val="14"/>
                              <w:szCs w:val="14"/>
                            </w:rPr>
                            <w:t xml:space="preserve">                                            </w:t>
                          </w:r>
                          <w:r w:rsidR="00781D99" w:rsidRPr="00927B7B"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  <w:t>информацию Вы можете получить на сайте Министерства:</w:t>
                          </w:r>
                          <w:r w:rsidR="00781D99" w:rsidRPr="00927B7B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927B7B">
                              <w:rPr>
                                <w:rStyle w:val="ad"/>
                                <w:b w:val="0"/>
                                <w:caps w:val="0"/>
                                <w:color w:val="FFFFFF" w:themeColor="background1"/>
                                <w:sz w:val="16"/>
                                <w:szCs w:val="16"/>
                              </w:rPr>
                              <w:t>http://minter.permkrai.ru/activities/initsiativnoe-byudzhetirovanie/</w:t>
                            </w:r>
                          </w:hyperlink>
                          <w:r w:rsidRPr="00781D99">
                            <w:rPr>
                              <w:b w:val="0"/>
                              <w:caps w:val="0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781D99" w:rsidRPr="00781D99" w:rsidRDefault="00781D99" w:rsidP="0024227A">
                          <w:pPr>
                            <w:pStyle w:val="PageTitleLeft"/>
                            <w:rPr>
                              <w:b w:val="0"/>
                              <w:caps w:val="0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781D99" w:rsidRDefault="00781D99" w:rsidP="00E63DFB">
                          <w:pPr>
                            <w:pStyle w:val="PageTitleLef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-2.25pt;margin-top:804pt;width:682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2rwIAALkFAAAOAAAAZHJzL2Uyb0RvYy54bWysVG1vmzAQ/j5p/8Hyd8pLHRJ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" filled="f" stroked="f">
              <v:textbox inset=",7.2pt,,7.2pt">
                <w:txbxContent>
                  <w:p w:rsidR="001139F0" w:rsidRPr="00781D99" w:rsidRDefault="001139F0" w:rsidP="001139F0">
                    <w:pPr>
                      <w:pStyle w:val="PageTitleLeft"/>
                      <w:rPr>
                        <w:b w:val="0"/>
                        <w:caps w:val="0"/>
                        <w:color w:val="FFFFFF" w:themeColor="background1"/>
                        <w:sz w:val="16"/>
                        <w:szCs w:val="16"/>
                      </w:rPr>
                    </w:pPr>
                    <w:r w:rsidRPr="001139F0">
                      <w:rPr>
                        <w:color w:val="auto"/>
                        <w:sz w:val="14"/>
                        <w:szCs w:val="14"/>
                      </w:rPr>
                      <w:t xml:space="preserve">                                            </w:t>
                    </w:r>
                    <w:r w:rsidR="00781D99" w:rsidRPr="00927B7B">
                      <w:rPr>
                        <w:color w:val="FFFFFF" w:themeColor="background1"/>
                        <w:sz w:val="14"/>
                        <w:szCs w:val="14"/>
                      </w:rPr>
                      <w:t>информацию Вы можете получить на сайте Министерства:</w:t>
                    </w:r>
                    <w:r w:rsidR="00781D99" w:rsidRPr="00927B7B">
                      <w:rPr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927B7B">
                        <w:rPr>
                          <w:rStyle w:val="ad"/>
                          <w:b w:val="0"/>
                          <w:caps w:val="0"/>
                          <w:color w:val="FFFFFF" w:themeColor="background1"/>
                          <w:sz w:val="16"/>
                          <w:szCs w:val="16"/>
                        </w:rPr>
                        <w:t>http://minter.permkrai.ru/activities/initsiativnoe-byudzhetirovanie/</w:t>
                      </w:r>
                    </w:hyperlink>
                    <w:r w:rsidRPr="00781D99">
                      <w:rPr>
                        <w:b w:val="0"/>
                        <w:caps w:val="0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:rsidR="00781D99" w:rsidRPr="00781D99" w:rsidRDefault="00781D99" w:rsidP="0024227A">
                    <w:pPr>
                      <w:pStyle w:val="PageTitleLeft"/>
                      <w:rPr>
                        <w:b w:val="0"/>
                        <w:caps w:val="0"/>
                        <w:color w:val="FFFFFF" w:themeColor="background1"/>
                        <w:sz w:val="16"/>
                        <w:szCs w:val="16"/>
                      </w:rPr>
                    </w:pPr>
                  </w:p>
                  <w:p w:rsidR="00781D99" w:rsidRDefault="00781D99" w:rsidP="00E63DFB">
                    <w:pPr>
                      <w:pStyle w:val="PageTitle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noProof/>
        <w:color w:val="auto"/>
        <w:sz w:val="20"/>
        <w:szCs w:val="20"/>
      </w:rPr>
      <w:drawing>
        <wp:inline distT="0" distB="0" distL="0" distR="0" wp14:anchorId="57F80770" wp14:editId="6142371E">
          <wp:extent cx="11668125" cy="485775"/>
          <wp:effectExtent l="0" t="0" r="0" b="9525"/>
          <wp:docPr id="131" name="Рисунок 4" descr="gradi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adi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572"/>
                  <a:stretch>
                    <a:fillRect/>
                  </a:stretch>
                </pic:blipFill>
                <pic:spPr bwMode="auto">
                  <a:xfrm>
                    <a:off x="0" y="0"/>
                    <a:ext cx="11668528" cy="48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D9" w:rsidRDefault="008C1AD9">
      <w:r>
        <w:separator/>
      </w:r>
    </w:p>
  </w:footnote>
  <w:footnote w:type="continuationSeparator" w:id="0">
    <w:p w:rsidR="008C1AD9" w:rsidRDefault="008C1A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15" w:rsidRPr="00091415" w:rsidRDefault="00091415">
    <w:pPr>
      <w:pStyle w:val="a4"/>
    </w:pPr>
    <w:r w:rsidRPr="0009141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image001"/>
      </v:shape>
    </w:pict>
  </w:numPicBullet>
  <w:abstractNum w:abstractNumId="0">
    <w:nsid w:val="FFFFFF89"/>
    <w:multiLevelType w:val="singleLevel"/>
    <w:tmpl w:val="39E0A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CD67263"/>
    <w:multiLevelType w:val="hybridMultilevel"/>
    <w:tmpl w:val="9B4C5C7A"/>
    <w:lvl w:ilvl="0" w:tplc="00E6D1BC">
      <w:start w:val="1"/>
      <w:numFmt w:val="bullet"/>
      <w:pStyle w:val="a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7B"/>
    <w:rsid w:val="000114BB"/>
    <w:rsid w:val="00034EF3"/>
    <w:rsid w:val="00091415"/>
    <w:rsid w:val="000A58E7"/>
    <w:rsid w:val="000F22B0"/>
    <w:rsid w:val="001139F0"/>
    <w:rsid w:val="00132044"/>
    <w:rsid w:val="00140636"/>
    <w:rsid w:val="00144C28"/>
    <w:rsid w:val="0015114F"/>
    <w:rsid w:val="001566F3"/>
    <w:rsid w:val="00167366"/>
    <w:rsid w:val="00170DC7"/>
    <w:rsid w:val="001B6506"/>
    <w:rsid w:val="001B7CD8"/>
    <w:rsid w:val="001C698F"/>
    <w:rsid w:val="001D4C95"/>
    <w:rsid w:val="001E2686"/>
    <w:rsid w:val="001E513F"/>
    <w:rsid w:val="001F0908"/>
    <w:rsid w:val="00225454"/>
    <w:rsid w:val="0024227A"/>
    <w:rsid w:val="002457F1"/>
    <w:rsid w:val="002571DB"/>
    <w:rsid w:val="00283AF3"/>
    <w:rsid w:val="0029401F"/>
    <w:rsid w:val="002A2440"/>
    <w:rsid w:val="002A3863"/>
    <w:rsid w:val="002C41BA"/>
    <w:rsid w:val="002D0CCD"/>
    <w:rsid w:val="002F3576"/>
    <w:rsid w:val="0032086D"/>
    <w:rsid w:val="00320DB1"/>
    <w:rsid w:val="00340D72"/>
    <w:rsid w:val="00345796"/>
    <w:rsid w:val="00367DBF"/>
    <w:rsid w:val="003839CB"/>
    <w:rsid w:val="00387D48"/>
    <w:rsid w:val="0039255C"/>
    <w:rsid w:val="003A34BE"/>
    <w:rsid w:val="00405556"/>
    <w:rsid w:val="00416B2E"/>
    <w:rsid w:val="004967AA"/>
    <w:rsid w:val="004C4498"/>
    <w:rsid w:val="004C5574"/>
    <w:rsid w:val="004F39F8"/>
    <w:rsid w:val="004F3BC8"/>
    <w:rsid w:val="00500918"/>
    <w:rsid w:val="00540A87"/>
    <w:rsid w:val="005537DB"/>
    <w:rsid w:val="0055799F"/>
    <w:rsid w:val="005A23D5"/>
    <w:rsid w:val="005A64BB"/>
    <w:rsid w:val="005C667A"/>
    <w:rsid w:val="00650828"/>
    <w:rsid w:val="00651A9B"/>
    <w:rsid w:val="006678E3"/>
    <w:rsid w:val="00667DB4"/>
    <w:rsid w:val="006F5AEB"/>
    <w:rsid w:val="00721A23"/>
    <w:rsid w:val="00732055"/>
    <w:rsid w:val="0074016A"/>
    <w:rsid w:val="00752BDF"/>
    <w:rsid w:val="00754FF9"/>
    <w:rsid w:val="007604AF"/>
    <w:rsid w:val="0077174C"/>
    <w:rsid w:val="00781D99"/>
    <w:rsid w:val="00790F61"/>
    <w:rsid w:val="007B010D"/>
    <w:rsid w:val="007B4B06"/>
    <w:rsid w:val="00803D08"/>
    <w:rsid w:val="00842B71"/>
    <w:rsid w:val="00851280"/>
    <w:rsid w:val="008935FE"/>
    <w:rsid w:val="008A0591"/>
    <w:rsid w:val="008C1AD9"/>
    <w:rsid w:val="008D072E"/>
    <w:rsid w:val="008E0836"/>
    <w:rsid w:val="00927B7B"/>
    <w:rsid w:val="00971CC1"/>
    <w:rsid w:val="009869F2"/>
    <w:rsid w:val="009A0E34"/>
    <w:rsid w:val="009B5E0D"/>
    <w:rsid w:val="009E6FAE"/>
    <w:rsid w:val="009F320C"/>
    <w:rsid w:val="009F3F3C"/>
    <w:rsid w:val="00A00732"/>
    <w:rsid w:val="00A0388C"/>
    <w:rsid w:val="00A11DBE"/>
    <w:rsid w:val="00A2768D"/>
    <w:rsid w:val="00A5177C"/>
    <w:rsid w:val="00A6593F"/>
    <w:rsid w:val="00AF5530"/>
    <w:rsid w:val="00B274AB"/>
    <w:rsid w:val="00B3580F"/>
    <w:rsid w:val="00B4689F"/>
    <w:rsid w:val="00B67889"/>
    <w:rsid w:val="00B728F0"/>
    <w:rsid w:val="00B82EC4"/>
    <w:rsid w:val="00B947CF"/>
    <w:rsid w:val="00BB7073"/>
    <w:rsid w:val="00BB7DB1"/>
    <w:rsid w:val="00C1279A"/>
    <w:rsid w:val="00C26324"/>
    <w:rsid w:val="00C324B5"/>
    <w:rsid w:val="00C45E49"/>
    <w:rsid w:val="00C46CE5"/>
    <w:rsid w:val="00C60D23"/>
    <w:rsid w:val="00C638B9"/>
    <w:rsid w:val="00CA368F"/>
    <w:rsid w:val="00CA4967"/>
    <w:rsid w:val="00CB107B"/>
    <w:rsid w:val="00CD089A"/>
    <w:rsid w:val="00CE531D"/>
    <w:rsid w:val="00CF714A"/>
    <w:rsid w:val="00D00901"/>
    <w:rsid w:val="00D37C60"/>
    <w:rsid w:val="00D42A71"/>
    <w:rsid w:val="00D647E4"/>
    <w:rsid w:val="00D82EC8"/>
    <w:rsid w:val="00DA2157"/>
    <w:rsid w:val="00DA2F21"/>
    <w:rsid w:val="00E033AE"/>
    <w:rsid w:val="00E5083A"/>
    <w:rsid w:val="00E53938"/>
    <w:rsid w:val="00E63DFB"/>
    <w:rsid w:val="00E70B43"/>
    <w:rsid w:val="00E81A4C"/>
    <w:rsid w:val="00E83940"/>
    <w:rsid w:val="00EC033F"/>
    <w:rsid w:val="00EC6EF6"/>
    <w:rsid w:val="00F31F29"/>
    <w:rsid w:val="00F42A9D"/>
    <w:rsid w:val="00F54366"/>
    <w:rsid w:val="00F5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0">
    <w:name w:val="Normal"/>
    <w:qFormat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color w:val="3682A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3">
    <w:name w:val="heading 3"/>
    <w:basedOn w:val="a0"/>
    <w:next w:val="a0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5">
    <w:name w:val="heading 5"/>
    <w:basedOn w:val="a0"/>
    <w:next w:val="a0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320"/>
        <w:tab w:val="right" w:pos="8640"/>
      </w:tabs>
    </w:pPr>
  </w:style>
  <w:style w:type="paragraph" w:styleId="a6">
    <w:name w:val="footer"/>
    <w:basedOn w:val="a0"/>
    <w:link w:val="a7"/>
    <w:uiPriority w:val="99"/>
    <w:pPr>
      <w:tabs>
        <w:tab w:val="center" w:pos="4320"/>
        <w:tab w:val="right" w:pos="8640"/>
      </w:tabs>
    </w:pPr>
  </w:style>
  <w:style w:type="paragraph" w:styleId="a">
    <w:name w:val="List Bullet"/>
    <w:basedOn w:val="a0"/>
    <w:pPr>
      <w:numPr>
        <w:numId w:val="3"/>
      </w:numPr>
    </w:pPr>
    <w:rPr>
      <w:sz w:val="20"/>
      <w:szCs w:val="20"/>
    </w:rPr>
  </w:style>
  <w:style w:type="character" w:customStyle="1" w:styleId="a8">
    <w:name w:val="Основной текст Знак"/>
    <w:basedOn w:val="a1"/>
    <w:link w:val="a9"/>
    <w:locked/>
    <w:rPr>
      <w:rFonts w:ascii="Century Gothic" w:hAnsi="Century Gothic" w:cs="Century Gothic" w:hint="default"/>
      <w:sz w:val="17"/>
      <w:lang w:val="ru-RU" w:eastAsia="ru-RU" w:bidi="ru-RU"/>
    </w:rPr>
  </w:style>
  <w:style w:type="paragraph" w:styleId="a9">
    <w:name w:val="Body Text"/>
    <w:basedOn w:val="a0"/>
    <w:link w:val="a8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aa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ab">
    <w:name w:val="TOC Heading"/>
    <w:basedOn w:val="a0"/>
    <w:qFormat/>
    <w:pPr>
      <w:spacing w:before="60" w:after="120"/>
    </w:pPr>
    <w:rPr>
      <w:color w:val="3682A2"/>
      <w:sz w:val="22"/>
      <w:szCs w:val="22"/>
      <w:lang w:bidi="ru-RU"/>
    </w:rPr>
  </w:style>
  <w:style w:type="paragraph" w:customStyle="1" w:styleId="PageTitle">
    <w:name w:val="Page Title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CaptionText">
    <w:name w:val="Caption Text"/>
    <w:basedOn w:val="a0"/>
    <w:pPr>
      <w:spacing w:line="240" w:lineRule="atLeast"/>
    </w:pPr>
    <w:rPr>
      <w:i/>
      <w:color w:val="336699"/>
      <w:sz w:val="14"/>
      <w:szCs w:val="14"/>
      <w:lang w:bidi="ru-RU"/>
    </w:rPr>
  </w:style>
  <w:style w:type="character" w:customStyle="1" w:styleId="TOCNumberChar">
    <w:name w:val="TOC Number Char"/>
    <w:basedOn w:val="a1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ru-RU" w:eastAsia="ru-RU" w:bidi="ru-RU"/>
    </w:rPr>
  </w:style>
  <w:style w:type="paragraph" w:customStyle="1" w:styleId="TOCNumber">
    <w:name w:val="TOC Number"/>
    <w:basedOn w:val="a0"/>
    <w:link w:val="TOCNumberChar"/>
    <w:pPr>
      <w:spacing w:before="60"/>
    </w:pPr>
    <w:rPr>
      <w:b/>
      <w:sz w:val="18"/>
      <w:szCs w:val="18"/>
      <w:lang w:bidi="ru-RU"/>
    </w:rPr>
  </w:style>
  <w:style w:type="paragraph" w:customStyle="1" w:styleId="Masthead">
    <w:name w:val="Masthead"/>
    <w:basedOn w:val="a0"/>
    <w:pPr>
      <w:ind w:left="144"/>
    </w:pPr>
    <w:rPr>
      <w:color w:val="FFFFFF"/>
      <w:sz w:val="96"/>
      <w:szCs w:val="96"/>
      <w:lang w:bidi="ru-RU"/>
    </w:rPr>
  </w:style>
  <w:style w:type="paragraph" w:customStyle="1" w:styleId="VolumeandIssue">
    <w:name w:val="Volume and Issue"/>
    <w:basedOn w:val="a0"/>
    <w:rPr>
      <w:b/>
      <w:caps/>
      <w:color w:val="FFFFFF"/>
      <w:spacing w:val="20"/>
      <w:sz w:val="18"/>
      <w:szCs w:val="18"/>
      <w:lang w:bidi="ru-RU"/>
    </w:rPr>
  </w:style>
  <w:style w:type="paragraph" w:customStyle="1" w:styleId="TOCText">
    <w:name w:val="TOC Text"/>
    <w:basedOn w:val="a0"/>
    <w:pPr>
      <w:spacing w:before="60" w:after="60" w:line="320" w:lineRule="exact"/>
    </w:pPr>
    <w:rPr>
      <w:color w:val="auto"/>
      <w:sz w:val="16"/>
      <w:szCs w:val="16"/>
      <w:lang w:bidi="ru-RU"/>
    </w:rPr>
  </w:style>
  <w:style w:type="paragraph" w:customStyle="1" w:styleId="Pullquote">
    <w:name w:val="Pullquote"/>
    <w:basedOn w:val="a0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ru-RU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val="ru-RU" w:eastAsia="ru-RU" w:bidi="ru-RU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val="ru-RU" w:eastAsia="ru-RU" w:bidi="ru-RU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val="ru-RU" w:eastAsia="ru-RU" w:bidi="ru-RU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NewsletterDate">
    <w:name w:val="Newsletter Date"/>
    <w:basedOn w:val="a0"/>
    <w:rPr>
      <w:color w:val="3682A2"/>
      <w:sz w:val="22"/>
      <w:szCs w:val="22"/>
      <w:lang w:bidi="ru-RU"/>
    </w:rPr>
  </w:style>
  <w:style w:type="character" w:customStyle="1" w:styleId="EventsChar">
    <w:name w:val="Events Char"/>
    <w:basedOn w:val="a8"/>
    <w:link w:val="Events"/>
    <w:locked/>
    <w:rPr>
      <w:rFonts w:ascii="Century Gothic" w:hAnsi="Century Gothic" w:cs="Century Gothic" w:hint="default"/>
      <w:b/>
      <w:bCs w:val="0"/>
      <w:sz w:val="17"/>
      <w:lang w:val="ru-RU" w:eastAsia="ru-RU" w:bidi="ru-RU"/>
    </w:rPr>
  </w:style>
  <w:style w:type="paragraph" w:customStyle="1" w:styleId="Events">
    <w:name w:val="Events"/>
    <w:basedOn w:val="a9"/>
    <w:link w:val="EventsChar"/>
    <w:rPr>
      <w:b/>
      <w:lang w:bidi="ru-RU"/>
    </w:rPr>
  </w:style>
  <w:style w:type="paragraph" w:customStyle="1" w:styleId="Space">
    <w:name w:val="Space"/>
    <w:basedOn w:val="a9"/>
    <w:pPr>
      <w:spacing w:after="0" w:line="240" w:lineRule="auto"/>
    </w:pPr>
    <w:rPr>
      <w:sz w:val="12"/>
      <w:szCs w:val="12"/>
      <w:lang w:bidi="ru-RU"/>
    </w:rPr>
  </w:style>
  <w:style w:type="character" w:styleId="ac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character" w:customStyle="1" w:styleId="defaultdocbaseattributestyle">
    <w:name w:val="defaultdocbaseattributestyle"/>
    <w:basedOn w:val="a1"/>
    <w:rsid w:val="00CA368F"/>
  </w:style>
  <w:style w:type="paragraph" w:customStyle="1" w:styleId="3372873BB58A4DED866D2BE34882C06C">
    <w:name w:val="3372873BB58A4DED866D2BE34882C06C"/>
    <w:rsid w:val="00E63DF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E63DFB"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CD089A"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character" w:styleId="ad">
    <w:name w:val="Hyperlink"/>
    <w:basedOn w:val="a1"/>
    <w:rsid w:val="0024227A"/>
    <w:rPr>
      <w:color w:val="0000FF" w:themeColor="hyperlink"/>
      <w:u w:val="single"/>
    </w:rPr>
  </w:style>
  <w:style w:type="character" w:styleId="ae">
    <w:name w:val="Emphasis"/>
    <w:basedOn w:val="a1"/>
    <w:qFormat/>
    <w:rsid w:val="00140636"/>
    <w:rPr>
      <w:i/>
      <w:iCs/>
    </w:rPr>
  </w:style>
  <w:style w:type="character" w:styleId="af">
    <w:name w:val="FollowedHyperlink"/>
    <w:basedOn w:val="a1"/>
    <w:rsid w:val="002A24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0">
    <w:name w:val="Normal"/>
    <w:qFormat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color w:val="3682A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3">
    <w:name w:val="heading 3"/>
    <w:basedOn w:val="a0"/>
    <w:next w:val="a0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5">
    <w:name w:val="heading 5"/>
    <w:basedOn w:val="a0"/>
    <w:next w:val="a0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320"/>
        <w:tab w:val="right" w:pos="8640"/>
      </w:tabs>
    </w:pPr>
  </w:style>
  <w:style w:type="paragraph" w:styleId="a6">
    <w:name w:val="footer"/>
    <w:basedOn w:val="a0"/>
    <w:link w:val="a7"/>
    <w:uiPriority w:val="99"/>
    <w:pPr>
      <w:tabs>
        <w:tab w:val="center" w:pos="4320"/>
        <w:tab w:val="right" w:pos="8640"/>
      </w:tabs>
    </w:pPr>
  </w:style>
  <w:style w:type="paragraph" w:styleId="a">
    <w:name w:val="List Bullet"/>
    <w:basedOn w:val="a0"/>
    <w:pPr>
      <w:numPr>
        <w:numId w:val="3"/>
      </w:numPr>
    </w:pPr>
    <w:rPr>
      <w:sz w:val="20"/>
      <w:szCs w:val="20"/>
    </w:rPr>
  </w:style>
  <w:style w:type="character" w:customStyle="1" w:styleId="a8">
    <w:name w:val="Основной текст Знак"/>
    <w:basedOn w:val="a1"/>
    <w:link w:val="a9"/>
    <w:locked/>
    <w:rPr>
      <w:rFonts w:ascii="Century Gothic" w:hAnsi="Century Gothic" w:cs="Century Gothic" w:hint="default"/>
      <w:sz w:val="17"/>
      <w:lang w:val="ru-RU" w:eastAsia="ru-RU" w:bidi="ru-RU"/>
    </w:rPr>
  </w:style>
  <w:style w:type="paragraph" w:styleId="a9">
    <w:name w:val="Body Text"/>
    <w:basedOn w:val="a0"/>
    <w:link w:val="a8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aa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ab">
    <w:name w:val="TOC Heading"/>
    <w:basedOn w:val="a0"/>
    <w:qFormat/>
    <w:pPr>
      <w:spacing w:before="60" w:after="120"/>
    </w:pPr>
    <w:rPr>
      <w:color w:val="3682A2"/>
      <w:sz w:val="22"/>
      <w:szCs w:val="22"/>
      <w:lang w:bidi="ru-RU"/>
    </w:rPr>
  </w:style>
  <w:style w:type="paragraph" w:customStyle="1" w:styleId="PageTitle">
    <w:name w:val="Page Title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CaptionText">
    <w:name w:val="Caption Text"/>
    <w:basedOn w:val="a0"/>
    <w:pPr>
      <w:spacing w:line="240" w:lineRule="atLeast"/>
    </w:pPr>
    <w:rPr>
      <w:i/>
      <w:color w:val="336699"/>
      <w:sz w:val="14"/>
      <w:szCs w:val="14"/>
      <w:lang w:bidi="ru-RU"/>
    </w:rPr>
  </w:style>
  <w:style w:type="character" w:customStyle="1" w:styleId="TOCNumberChar">
    <w:name w:val="TOC Number Char"/>
    <w:basedOn w:val="a1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ru-RU" w:eastAsia="ru-RU" w:bidi="ru-RU"/>
    </w:rPr>
  </w:style>
  <w:style w:type="paragraph" w:customStyle="1" w:styleId="TOCNumber">
    <w:name w:val="TOC Number"/>
    <w:basedOn w:val="a0"/>
    <w:link w:val="TOCNumberChar"/>
    <w:pPr>
      <w:spacing w:before="60"/>
    </w:pPr>
    <w:rPr>
      <w:b/>
      <w:sz w:val="18"/>
      <w:szCs w:val="18"/>
      <w:lang w:bidi="ru-RU"/>
    </w:rPr>
  </w:style>
  <w:style w:type="paragraph" w:customStyle="1" w:styleId="Masthead">
    <w:name w:val="Masthead"/>
    <w:basedOn w:val="a0"/>
    <w:pPr>
      <w:ind w:left="144"/>
    </w:pPr>
    <w:rPr>
      <w:color w:val="FFFFFF"/>
      <w:sz w:val="96"/>
      <w:szCs w:val="96"/>
      <w:lang w:bidi="ru-RU"/>
    </w:rPr>
  </w:style>
  <w:style w:type="paragraph" w:customStyle="1" w:styleId="VolumeandIssue">
    <w:name w:val="Volume and Issue"/>
    <w:basedOn w:val="a0"/>
    <w:rPr>
      <w:b/>
      <w:caps/>
      <w:color w:val="FFFFFF"/>
      <w:spacing w:val="20"/>
      <w:sz w:val="18"/>
      <w:szCs w:val="18"/>
      <w:lang w:bidi="ru-RU"/>
    </w:rPr>
  </w:style>
  <w:style w:type="paragraph" w:customStyle="1" w:styleId="TOCText">
    <w:name w:val="TOC Text"/>
    <w:basedOn w:val="a0"/>
    <w:pPr>
      <w:spacing w:before="60" w:after="60" w:line="320" w:lineRule="exact"/>
    </w:pPr>
    <w:rPr>
      <w:color w:val="auto"/>
      <w:sz w:val="16"/>
      <w:szCs w:val="16"/>
      <w:lang w:bidi="ru-RU"/>
    </w:rPr>
  </w:style>
  <w:style w:type="paragraph" w:customStyle="1" w:styleId="Pullquote">
    <w:name w:val="Pullquote"/>
    <w:basedOn w:val="a0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ru-RU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val="ru-RU" w:eastAsia="ru-RU" w:bidi="ru-RU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val="ru-RU" w:eastAsia="ru-RU" w:bidi="ru-RU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val="ru-RU" w:eastAsia="ru-RU" w:bidi="ru-RU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NewsletterDate">
    <w:name w:val="Newsletter Date"/>
    <w:basedOn w:val="a0"/>
    <w:rPr>
      <w:color w:val="3682A2"/>
      <w:sz w:val="22"/>
      <w:szCs w:val="22"/>
      <w:lang w:bidi="ru-RU"/>
    </w:rPr>
  </w:style>
  <w:style w:type="character" w:customStyle="1" w:styleId="EventsChar">
    <w:name w:val="Events Char"/>
    <w:basedOn w:val="a8"/>
    <w:link w:val="Events"/>
    <w:locked/>
    <w:rPr>
      <w:rFonts w:ascii="Century Gothic" w:hAnsi="Century Gothic" w:cs="Century Gothic" w:hint="default"/>
      <w:b/>
      <w:bCs w:val="0"/>
      <w:sz w:val="17"/>
      <w:lang w:val="ru-RU" w:eastAsia="ru-RU" w:bidi="ru-RU"/>
    </w:rPr>
  </w:style>
  <w:style w:type="paragraph" w:customStyle="1" w:styleId="Events">
    <w:name w:val="Events"/>
    <w:basedOn w:val="a9"/>
    <w:link w:val="EventsChar"/>
    <w:rPr>
      <w:b/>
      <w:lang w:bidi="ru-RU"/>
    </w:rPr>
  </w:style>
  <w:style w:type="paragraph" w:customStyle="1" w:styleId="Space">
    <w:name w:val="Space"/>
    <w:basedOn w:val="a9"/>
    <w:pPr>
      <w:spacing w:after="0" w:line="240" w:lineRule="auto"/>
    </w:pPr>
    <w:rPr>
      <w:sz w:val="12"/>
      <w:szCs w:val="12"/>
      <w:lang w:bidi="ru-RU"/>
    </w:rPr>
  </w:style>
  <w:style w:type="character" w:styleId="ac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character" w:customStyle="1" w:styleId="defaultdocbaseattributestyle">
    <w:name w:val="defaultdocbaseattributestyle"/>
    <w:basedOn w:val="a1"/>
    <w:rsid w:val="00CA368F"/>
  </w:style>
  <w:style w:type="paragraph" w:customStyle="1" w:styleId="3372873BB58A4DED866D2BE34882C06C">
    <w:name w:val="3372873BB58A4DED866D2BE34882C06C"/>
    <w:rsid w:val="00E63DF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E63DFB"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CD089A"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character" w:styleId="ad">
    <w:name w:val="Hyperlink"/>
    <w:basedOn w:val="a1"/>
    <w:rsid w:val="0024227A"/>
    <w:rPr>
      <w:color w:val="0000FF" w:themeColor="hyperlink"/>
      <w:u w:val="single"/>
    </w:rPr>
  </w:style>
  <w:style w:type="character" w:styleId="ae">
    <w:name w:val="Emphasis"/>
    <w:basedOn w:val="a1"/>
    <w:qFormat/>
    <w:rsid w:val="00140636"/>
    <w:rPr>
      <w:i/>
      <w:iCs/>
    </w:rPr>
  </w:style>
  <w:style w:type="character" w:styleId="af">
    <w:name w:val="FollowedHyperlink"/>
    <w:basedOn w:val="a1"/>
    <w:rsid w:val="002A24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0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26" Type="http://schemas.openxmlformats.org/officeDocument/2006/relationships/image" Target="media/image70.png"/><Relationship Id="rId39" Type="http://schemas.openxmlformats.org/officeDocument/2006/relationships/image" Target="media/image160.jpeg"/><Relationship Id="rId21" Type="http://schemas.openxmlformats.org/officeDocument/2006/relationships/image" Target="media/image10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00.jpeg"/><Relationship Id="rId11" Type="http://schemas.openxmlformats.org/officeDocument/2006/relationships/image" Target="media/image20.png"/><Relationship Id="rId24" Type="http://schemas.openxmlformats.org/officeDocument/2006/relationships/image" Target="media/image50.jpeg"/><Relationship Id="rId32" Type="http://schemas.openxmlformats.org/officeDocument/2006/relationships/image" Target="media/image13.gif"/><Relationship Id="rId37" Type="http://schemas.openxmlformats.org/officeDocument/2006/relationships/image" Target="media/image150.jpeg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" Type="http://schemas.microsoft.com/office/2007/relationships/stylesWithEffects" Target="stylesWithEffect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28" Type="http://schemas.openxmlformats.org/officeDocument/2006/relationships/image" Target="media/image90.jpeg"/><Relationship Id="rId36" Type="http://schemas.openxmlformats.org/officeDocument/2006/relationships/image" Target="media/image15.jpe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20.jpeg"/><Relationship Id="rId44" Type="http://schemas.openxmlformats.org/officeDocument/2006/relationships/image" Target="media/image19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80.png"/><Relationship Id="rId30" Type="http://schemas.openxmlformats.org/officeDocument/2006/relationships/image" Target="media/image110.jpeg"/><Relationship Id="rId35" Type="http://schemas.openxmlformats.org/officeDocument/2006/relationships/image" Target="media/image140.jpeg"/><Relationship Id="rId43" Type="http://schemas.openxmlformats.org/officeDocument/2006/relationships/image" Target="media/image180.jpe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60.jpeg"/><Relationship Id="rId33" Type="http://schemas.openxmlformats.org/officeDocument/2006/relationships/image" Target="media/image130.gif"/><Relationship Id="rId38" Type="http://schemas.openxmlformats.org/officeDocument/2006/relationships/image" Target="media/image16.jpeg"/><Relationship Id="rId46" Type="http://schemas.openxmlformats.org/officeDocument/2006/relationships/image" Target="media/image210.jpeg"/><Relationship Id="rId20" Type="http://schemas.openxmlformats.org/officeDocument/2006/relationships/image" Target="media/image9.jpeg"/><Relationship Id="rId41" Type="http://schemas.openxmlformats.org/officeDocument/2006/relationships/image" Target="media/image1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minter.permkrai.ru/activities/initsiativnoe-byudzhetirovanie/" TargetMode="External"/><Relationship Id="rId1" Type="http://schemas.openxmlformats.org/officeDocument/2006/relationships/hyperlink" Target="http://minter.permkrai.ru/activities/initsiativnoe-byudzhetirovani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khudiakova\AppData\Roaming\Microsoft\&#1064;&#1072;&#1073;&#1083;&#1086;&#1085;&#1099;\EmplNwslt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048F7-6481-42CE-83BF-4982E9EB9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2E8510-4545-4F9D-9CF5-D1EB2B61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EmplNwsltr</Template>
  <TotalTime>10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Худякова Элина Александровна</dc:creator>
  <cp:lastModifiedBy>Худякова Элина Александровна</cp:lastModifiedBy>
  <cp:revision>9</cp:revision>
  <cp:lastPrinted>2016-09-14T12:30:00Z</cp:lastPrinted>
  <dcterms:created xsi:type="dcterms:W3CDTF">2017-01-26T09:34:00Z</dcterms:created>
  <dcterms:modified xsi:type="dcterms:W3CDTF">2017-01-26T10:14:00Z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TC060889441049</vt:lpwstr>
  </property>
</Properties>
</file>